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A0080A" w14:textId="6BC4EE7F" w:rsidR="000F06A7" w:rsidRDefault="00005E46" w:rsidP="00231CFC">
      <w:pPr>
        <w:rPr>
          <w:noProof/>
        </w:rPr>
      </w:pPr>
      <w:r>
        <w:rPr>
          <w:noProof/>
          <w:lang w:val="en-GB" w:eastAsia="en-GB"/>
        </w:rPr>
        <mc:AlternateContent>
          <mc:Choice Requires="wps">
            <w:drawing>
              <wp:anchor distT="0" distB="0" distL="114300" distR="114300" simplePos="0" relativeHeight="251655168" behindDoc="0" locked="0" layoutInCell="1" allowOverlap="1" wp14:anchorId="4EF74C56" wp14:editId="21B3049E">
                <wp:simplePos x="0" y="0"/>
                <wp:positionH relativeFrom="page">
                  <wp:posOffset>-36195</wp:posOffset>
                </wp:positionH>
                <wp:positionV relativeFrom="page">
                  <wp:posOffset>-368300</wp:posOffset>
                </wp:positionV>
                <wp:extent cx="7632065" cy="8712835"/>
                <wp:effectExtent l="20955" t="12700" r="14605" b="18415"/>
                <wp:wrapNone/>
                <wp:docPr id="44" name="Rectangle 328"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8712835"/>
                        </a:xfrm>
                        <a:prstGeom prst="rect">
                          <a:avLst/>
                        </a:prstGeom>
                        <a:blipFill dpi="0" rotWithShape="1">
                          <a:blip r:embed="rId8"/>
                          <a:srcRect/>
                          <a:stretch>
                            <a:fillRect/>
                          </a:stretch>
                        </a:blipFill>
                        <a:ln w="254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B567F2" id="Rectangle 328" o:spid="_x0000_s1026" alt="Black Saturated" style="position:absolute;margin-left:-2.85pt;margin-top:-29pt;width:600.95pt;height:686.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H0AAAAABSZ2h0bG9uZwAAB9A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Cjw/eHBhY2tldCBlbmQ9&#10;J3cnPz7/7gAOQWRvYmUAZEAAAAAB/9sAhAACAgIDAgMEAgIEBQQDBAUGBQUFBQYIBwcHBwcICwkJ&#10;CQkJCQsLCwsLCwsLDAwMDAwMDAwMDAwMDAwMDAwMDAwMAQMDAwcEBw0HBw0PDQ0NDw8ODg4ODw8M&#10;DAwMDA8PDAwMDAwMDwwMDAwMDAwMDAwMDAwMDAwMDAwMDAwMDAwMDAz/wAARCAfQB9ADAREAAhEB&#10;AxEB/90ABAD6/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H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L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P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T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X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b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f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D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H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L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P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T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X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b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D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H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P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T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X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b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f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" strokecolor="white" strokeweight="2pt">
                <v:fill r:id="rId9" o:title="Black Saturated" recolor="t" rotate="t" type="frame"/>
                <w10:wrap anchorx="page" anchory="page"/>
              </v:rect>
            </w:pict>
          </mc:Fallback>
        </mc:AlternateContent>
      </w:r>
    </w:p>
    <w:p w14:paraId="00615927" w14:textId="22F8C5DC" w:rsidR="009A53A5" w:rsidRPr="00231CFC" w:rsidRDefault="00005E46" w:rsidP="00231CFC">
      <w:pPr>
        <w:rPr>
          <w:noProof/>
        </w:rPr>
        <w:sectPr w:rsidR="009A53A5" w:rsidRPr="00231CFC" w:rsidSect="004049DA">
          <w:pgSz w:w="11907" w:h="11907" w:code="165"/>
          <w:pgMar w:top="0" w:right="0" w:bottom="0" w:left="0" w:header="0" w:footer="0" w:gutter="0"/>
          <w:cols w:space="720"/>
          <w:docGrid w:linePitch="360"/>
        </w:sectPr>
      </w:pPr>
      <w:r>
        <w:rPr>
          <w:noProof/>
          <w:lang w:val="en-GB" w:eastAsia="en-GB"/>
        </w:rPr>
        <mc:AlternateContent>
          <mc:Choice Requires="wps">
            <w:drawing>
              <wp:anchor distT="0" distB="0" distL="114300" distR="114300" simplePos="0" relativeHeight="251668480" behindDoc="0" locked="0" layoutInCell="1" allowOverlap="1" wp14:anchorId="0038623A" wp14:editId="7C214248">
                <wp:simplePos x="0" y="0"/>
                <wp:positionH relativeFrom="page">
                  <wp:posOffset>360045</wp:posOffset>
                </wp:positionH>
                <wp:positionV relativeFrom="page">
                  <wp:posOffset>6991350</wp:posOffset>
                </wp:positionV>
                <wp:extent cx="4924425" cy="247650"/>
                <wp:effectExtent l="0" t="0" r="1905" b="0"/>
                <wp:wrapNone/>
                <wp:docPr id="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26BC9724" w14:textId="4323E1B9" w:rsidR="005F7B07" w:rsidRDefault="005F7B07">
                            <w:r>
                              <w:rPr>
                                <w:rFonts w:ascii="Tahoma" w:hAnsi="Tahoma" w:cs="Tahoma"/>
                                <w:color w:val="FFFFFF"/>
                                <w:sz w:val="30"/>
                                <w:szCs w:val="30"/>
                              </w:rPr>
                              <w:t>£</w:t>
                            </w:r>
                            <w:r w:rsidR="0022177C">
                              <w:rPr>
                                <w:rFonts w:ascii="Tahoma" w:hAnsi="Tahoma" w:cs="Tahoma"/>
                                <w:color w:val="FFFFFF"/>
                                <w:sz w:val="30"/>
                                <w:szCs w:val="30"/>
                              </w:rPr>
                              <w:t>285,000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38623A" id="_x0000_t202" coordsize="21600,21600" o:spt="202" path="m,l,21600r21600,l21600,xe">
                <v:stroke joinstyle="miter"/>
                <v:path gradientshapeok="t" o:connecttype="rect"/>
              </v:shapetype>
              <v:shape id="Text Box 22" o:spid="_x0000_s1026" type="#_x0000_t202" style="position:absolute;margin-left:28.35pt;margin-top:550.5pt;width:387.75pt;height:19.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" filled="f" stroked="f" strokecolor="fuchsia">
                <v:textbox inset="0,0,0,0">
                  <w:txbxContent>
                    <w:p w14:paraId="26BC9724" w14:textId="4323E1B9" w:rsidR="005F7B07" w:rsidRDefault="005F7B07">
                      <w:r>
                        <w:rPr>
                          <w:rFonts w:ascii="Tahoma" w:hAnsi="Tahoma" w:cs="Tahoma"/>
                          <w:color w:val="FFFFFF"/>
                          <w:sz w:val="30"/>
                          <w:szCs w:val="30"/>
                        </w:rPr>
                        <w:t>£</w:t>
                      </w:r>
                      <w:r w:rsidR="0022177C">
                        <w:rPr>
                          <w:rFonts w:ascii="Tahoma" w:hAnsi="Tahoma" w:cs="Tahoma"/>
                          <w:color w:val="FFFFFF"/>
                          <w:sz w:val="30"/>
                          <w:szCs w:val="30"/>
                        </w:rPr>
                        <w:t>285,000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4384" behindDoc="0" locked="0" layoutInCell="1" allowOverlap="1" wp14:anchorId="0E1CFC87" wp14:editId="7121F668">
                <wp:simplePos x="0" y="0"/>
                <wp:positionH relativeFrom="page">
                  <wp:posOffset>360045</wp:posOffset>
                </wp:positionH>
                <wp:positionV relativeFrom="page">
                  <wp:posOffset>6610350</wp:posOffset>
                </wp:positionV>
                <wp:extent cx="4924425" cy="295275"/>
                <wp:effectExtent l="0" t="0" r="0" b="0"/>
                <wp:wrapNone/>
                <wp:docPr id="4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F0E68" w14:textId="6AE0682F" w:rsidR="005F7B07" w:rsidRPr="00F87180" w:rsidRDefault="0022177C" w:rsidP="003649DE">
                            <w:pPr>
                              <w:rPr>
                                <w:rFonts w:ascii="Tahoma" w:hAnsi="Tahoma" w:cs="Tahoma"/>
                                <w:color w:val="FFFFFF"/>
                                <w:sz w:val="30"/>
                                <w:szCs w:val="30"/>
                                <w:lang w:val="en-GB"/>
                              </w:rPr>
                            </w:pPr>
                            <w:r>
                              <w:rPr>
                                <w:rFonts w:ascii="Tahoma" w:hAnsi="Tahoma" w:cs="Tahoma"/>
                                <w:color w:val="FFFFFF"/>
                                <w:sz w:val="30"/>
                                <w:szCs w:val="30"/>
                                <w:lang w:val="en-GB"/>
                              </w:rPr>
                              <w:t>6 Birchdale</w:t>
                            </w:r>
                            <w:r w:rsidR="003E6906">
                              <w:rPr>
                                <w:rFonts w:ascii="Tahoma" w:hAnsi="Tahoma" w:cs="Tahoma"/>
                                <w:color w:val="FFFFFF"/>
                                <w:sz w:val="30"/>
                                <w:szCs w:val="30"/>
                                <w:lang w:val="en-GB"/>
                              </w:rPr>
                              <w:t>, Hythe SO45</w:t>
                            </w:r>
                            <w:r>
                              <w:rPr>
                                <w:rFonts w:ascii="Tahoma" w:hAnsi="Tahoma" w:cs="Tahoma"/>
                                <w:color w:val="FFFFFF"/>
                                <w:sz w:val="30"/>
                                <w:szCs w:val="30"/>
                                <w:lang w:val="en-GB"/>
                              </w:rPr>
                              <w:t xml:space="preserve"> 3HX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CFC87" id="Text Box 452" o:spid="_x0000_s1027" type="#_x0000_t202" style="position:absolute;margin-left:28.35pt;margin-top:520.5pt;width:387.75pt;height:23.2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" filled="f" stroked="f">
                <v:textbox inset="0,0,0,0">
                  <w:txbxContent>
                    <w:p w14:paraId="705F0E68" w14:textId="6AE0682F" w:rsidR="005F7B07" w:rsidRPr="00F87180" w:rsidRDefault="0022177C" w:rsidP="003649DE">
                      <w:pPr>
                        <w:rPr>
                          <w:rFonts w:ascii="Tahoma" w:hAnsi="Tahoma" w:cs="Tahoma"/>
                          <w:color w:val="FFFFFF"/>
                          <w:sz w:val="30"/>
                          <w:szCs w:val="30"/>
                          <w:lang w:val="en-GB"/>
                        </w:rPr>
                      </w:pPr>
                      <w:r>
                        <w:rPr>
                          <w:rFonts w:ascii="Tahoma" w:hAnsi="Tahoma" w:cs="Tahoma"/>
                          <w:color w:val="FFFFFF"/>
                          <w:sz w:val="30"/>
                          <w:szCs w:val="30"/>
                          <w:lang w:val="en-GB"/>
                        </w:rPr>
                        <w:t>6 Birchdale</w:t>
                      </w:r>
                      <w:r w:rsidR="003E6906">
                        <w:rPr>
                          <w:rFonts w:ascii="Tahoma" w:hAnsi="Tahoma" w:cs="Tahoma"/>
                          <w:color w:val="FFFFFF"/>
                          <w:sz w:val="30"/>
                          <w:szCs w:val="30"/>
                          <w:lang w:val="en-GB"/>
                        </w:rPr>
                        <w:t>, Hythe SO45</w:t>
                      </w:r>
                      <w:r>
                        <w:rPr>
                          <w:rFonts w:ascii="Tahoma" w:hAnsi="Tahoma" w:cs="Tahoma"/>
                          <w:color w:val="FFFFFF"/>
                          <w:sz w:val="30"/>
                          <w:szCs w:val="30"/>
                          <w:lang w:val="en-GB"/>
                        </w:rPr>
                        <w:t xml:space="preserve"> 3HX</w:t>
                      </w:r>
                    </w:p>
                  </w:txbxContent>
                </v:textbox>
                <w10:wrap anchorx="page" anchory="page"/>
              </v:shape>
            </w:pict>
          </mc:Fallback>
        </mc:AlternateContent>
      </w:r>
      <w:r w:rsidR="00253CF9">
        <w:rPr>
          <w:noProof/>
          <w:lang w:val="en-GB" w:eastAsia="en-GB"/>
        </w:rPr>
        <w:drawing>
          <wp:anchor distT="0" distB="0" distL="114300" distR="114300" simplePos="0" relativeHeight="251660288" behindDoc="0" locked="0" layoutInCell="1" allowOverlap="1" wp14:anchorId="09107607" wp14:editId="578CA81D">
            <wp:simplePos x="0" y="0"/>
            <wp:positionH relativeFrom="page">
              <wp:posOffset>5610225</wp:posOffset>
            </wp:positionH>
            <wp:positionV relativeFrom="page">
              <wp:posOffset>6592570</wp:posOffset>
            </wp:positionV>
            <wp:extent cx="1584960" cy="663575"/>
            <wp:effectExtent l="0" t="0" r="0" b="3175"/>
            <wp:wrapNone/>
            <wp:docPr id="443" name="Picture 443" descr="Paul Jeffreys Logo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Paul Jeffreys Logo Box"/>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t="14644"/>
                    <a:stretch>
                      <a:fillRect/>
                    </a:stretch>
                  </pic:blipFill>
                  <pic:spPr bwMode="auto">
                    <a:xfrm>
                      <a:off x="0" y="0"/>
                      <a:ext cx="1584960" cy="663575"/>
                    </a:xfrm>
                    <a:prstGeom prst="rect">
                      <a:avLst/>
                    </a:prstGeom>
                    <a:noFill/>
                    <a:ln>
                      <a:noFill/>
                    </a:ln>
                  </pic:spPr>
                </pic:pic>
              </a:graphicData>
            </a:graphic>
          </wp:anchor>
        </w:drawing>
      </w:r>
      <w:r>
        <w:rPr>
          <w:noProof/>
          <w:lang w:val="en-GB" w:eastAsia="en-GB"/>
        </w:rPr>
        <mc:AlternateContent>
          <mc:Choice Requires="wps">
            <w:drawing>
              <wp:anchor distT="0" distB="0" distL="114300" distR="114300" simplePos="0" relativeHeight="251663360" behindDoc="0" locked="0" layoutInCell="1" allowOverlap="1" wp14:anchorId="4A1A4E10" wp14:editId="49F9E4CF">
                <wp:simplePos x="0" y="0"/>
                <wp:positionH relativeFrom="page">
                  <wp:posOffset>-36195</wp:posOffset>
                </wp:positionH>
                <wp:positionV relativeFrom="page">
                  <wp:posOffset>786130</wp:posOffset>
                </wp:positionV>
                <wp:extent cx="7632065" cy="5498465"/>
                <wp:effectExtent l="0" t="0" r="6985" b="6985"/>
                <wp:wrapNone/>
                <wp:docPr id="41"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065" cy="5498465"/>
                        </a:xfrm>
                        <a:prstGeom prst="rect">
                          <a:avLst/>
                        </a:prstGeom>
                        <a:solidFill>
                          <a:srgbClr val="FFFFFF"/>
                        </a:solidFill>
                        <a:ln w="25400">
                          <a:solidFill>
                            <a:srgbClr val="FFFFFF"/>
                          </a:solidFill>
                          <a:miter lim="800000"/>
                          <a:headEnd/>
                          <a:tailEnd/>
                        </a:ln>
                      </wps:spPr>
                      <wps:txbx>
                        <w:txbxContent>
                          <w:p w14:paraId="0D9C296F" w14:textId="77777777" w:rsidR="005F7B07" w:rsidRPr="0084480D" w:rsidRDefault="005F7B07" w:rsidP="001B47B5">
                            <w:pPr>
                              <w:jc w:val="center"/>
                              <w:rPr>
                                <w:lang w:val="en-GB"/>
                              </w:rPr>
                            </w:pPr>
                            <w:r>
                              <w:rPr>
                                <w:rFonts w:ascii="Arial" w:hAnsi="Arial" w:cs="Arial"/>
                                <w:noProof/>
                                <w:sz w:val="56"/>
                                <w:lang w:val="en-GB" w:eastAsia="en-GB"/>
                              </w:rPr>
                              <w:drawing>
                                <wp:inline distT="0" distB="0" distL="0" distR="0" wp14:anchorId="35905AC3" wp14:editId="22241D7F">
                                  <wp:extent cx="7600948" cy="570071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600948" cy="5700711"/>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1A4E10" id="_x0000_t202" coordsize="21600,21600" o:spt="202" path="m,l,21600r21600,l21600,xe">
                <v:stroke joinstyle="miter"/>
                <v:path gradientshapeok="t" o:connecttype="rect"/>
              </v:shapetype>
              <v:shape id="Text Box 358" o:spid="_x0000_s1028" type="#_x0000_t202" style="position:absolute;margin-left:-2.85pt;margin-top:61.9pt;width:600.95pt;height:432.9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" strokecolor="white" strokeweight="2pt">
                <v:textbox inset="0,0,0,0">
                  <w:txbxContent>
                    <w:p w14:paraId="0D9C296F" w14:textId="77777777" w:rsidR="005F7B07" w:rsidRPr="0084480D" w:rsidRDefault="005F7B07" w:rsidP="001B47B5">
                      <w:pPr>
                        <w:jc w:val="center"/>
                        <w:rPr>
                          <w:lang w:val="en-GB"/>
                        </w:rPr>
                      </w:pPr>
                      <w:r>
                        <w:rPr>
                          <w:rFonts w:ascii="Arial" w:hAnsi="Arial" w:cs="Arial"/>
                          <w:noProof/>
                          <w:sz w:val="56"/>
                          <w:lang w:val="en-GB" w:eastAsia="en-GB"/>
                        </w:rPr>
                        <w:drawing>
                          <wp:inline distT="0" distB="0" distL="0" distR="0" wp14:anchorId="35905AC3" wp14:editId="22241D7F">
                            <wp:extent cx="7600948" cy="570071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600948" cy="5700711"/>
                                    </a:xfrm>
                                    <a:prstGeom prst="rect">
                                      <a:avLst/>
                                    </a:prstGeom>
                                    <a:noFill/>
                                    <a:ln w="9525">
                                      <a:noFill/>
                                      <a:miter lim="800000"/>
                                      <a:headEnd/>
                                      <a:tailEnd/>
                                    </a:ln>
                                  </pic:spPr>
                                </pic:pic>
                              </a:graphicData>
                            </a:graphic>
                          </wp:inline>
                        </w:drawing>
                      </w:r>
                    </w:p>
                  </w:txbxContent>
                </v:textbox>
                <w10:wrap anchorx="page" anchory="page"/>
              </v:shape>
            </w:pict>
          </mc:Fallback>
        </mc:AlternateContent>
      </w:r>
    </w:p>
    <w:p w14:paraId="31A5E7D7" w14:textId="1DB5837F" w:rsidR="009A53A5" w:rsidRPr="00DC193B" w:rsidRDefault="00005E46" w:rsidP="00231CFC">
      <w:pPr>
        <w:rPr>
          <w:bCs/>
        </w:rPr>
        <w:sectPr w:rsidR="009A53A5" w:rsidRPr="00DC193B" w:rsidSect="00D84911">
          <w:headerReference w:type="default" r:id="rId12"/>
          <w:footerReference w:type="default" r:id="rId13"/>
          <w:pgSz w:w="11907" w:h="11907" w:orient="landscape" w:code="165"/>
          <w:pgMar w:top="0" w:right="0" w:bottom="0" w:left="0" w:header="0" w:footer="0" w:gutter="0"/>
          <w:cols w:space="567"/>
          <w:docGrid w:linePitch="360"/>
        </w:sectPr>
      </w:pPr>
      <w:r>
        <w:rPr>
          <w:bCs/>
          <w:noProof/>
          <w:lang w:val="en-GB" w:eastAsia="en-GB"/>
        </w:rPr>
        <w:lastRenderedPageBreak/>
        <mc:AlternateContent>
          <mc:Choice Requires="wps">
            <w:drawing>
              <wp:anchor distT="0" distB="0" distL="114300" distR="114300" simplePos="0" relativeHeight="251657216" behindDoc="1" locked="0" layoutInCell="1" allowOverlap="1" wp14:anchorId="6E318C95" wp14:editId="01510EE8">
                <wp:simplePos x="0" y="0"/>
                <wp:positionH relativeFrom="page">
                  <wp:posOffset>-36195</wp:posOffset>
                </wp:positionH>
                <wp:positionV relativeFrom="page">
                  <wp:posOffset>-36195</wp:posOffset>
                </wp:positionV>
                <wp:extent cx="7632065" cy="7695565"/>
                <wp:effectExtent l="20955" t="20955" r="14605" b="17780"/>
                <wp:wrapNone/>
                <wp:docPr id="40" name="Rectangle 361"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7695565"/>
                        </a:xfrm>
                        <a:prstGeom prst="rect">
                          <a:avLst/>
                        </a:prstGeom>
                        <a:blipFill dpi="0" rotWithShape="1">
                          <a:blip r:embed="rId8"/>
                          <a:srcRect/>
                          <a:stretch>
                            <a:fillRect/>
                          </a:stretch>
                        </a:blipFill>
                        <a:ln w="254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5D8E06" id="Rectangle 361" o:spid="_x0000_s1026" alt="Black Saturated" style="position:absolute;margin-left:-2.85pt;margin-top:-2.85pt;width:600.95pt;height:605.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Ao8P3hwYWNrZXQgZW5kPSd3&#10;Jz8+/+4ADkFkb2JlAGRAAAAAAf/bAIQAAgICAwIDBAICBAUEAwQFBgUFBQUGCAcHBwcHCAsJCQkJ&#10;CQkLCwsLCwsLCwwMDAwMDAwMDAwMDAwMDAwMDAwMDAEDAwMHBAcNBwcNDw0NDQ8PDg4ODg8PDAwM&#10;DAwPDwwMDAwMDA8MDAwMDAwMDAwMDAwMDAwMDAwMDAwMDAwMDAwM/8AAEQgH0AfQAwERAAIRAQMR&#10;Af/dAAQA+v/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R+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S+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T+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U+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V+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W+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X+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" strokecolor="white" strokeweight="2pt">
                <v:fill r:id="rId9" o:title="Black Saturated" recolor="t" rotate="t" type="frame"/>
                <w10:wrap anchorx="page" anchory="page"/>
              </v:rect>
            </w:pict>
          </mc:Fallback>
        </mc:AlternateContent>
      </w:r>
      <w:r>
        <w:rPr>
          <w:bCs/>
          <w:noProof/>
          <w:lang w:val="en-GB" w:eastAsia="en-GB"/>
        </w:rPr>
        <mc:AlternateContent>
          <mc:Choice Requires="wps">
            <w:drawing>
              <wp:anchor distT="0" distB="0" distL="114300" distR="114300" simplePos="0" relativeHeight="251656192" behindDoc="0" locked="0" layoutInCell="1" allowOverlap="1" wp14:anchorId="7DEB28FC" wp14:editId="3DF0CD85">
                <wp:simplePos x="0" y="0"/>
                <wp:positionH relativeFrom="page">
                  <wp:align>center</wp:align>
                </wp:positionH>
                <wp:positionV relativeFrom="page">
                  <wp:align>center</wp:align>
                </wp:positionV>
                <wp:extent cx="7632065" cy="5039995"/>
                <wp:effectExtent l="0" t="0" r="6985" b="8255"/>
                <wp:wrapNone/>
                <wp:docPr id="39" name="Text Box 3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632065" cy="5039995"/>
                        </a:xfrm>
                        <a:prstGeom prst="rect">
                          <a:avLst/>
                        </a:prstGeom>
                        <a:solidFill>
                          <a:srgbClr val="FFFFFF"/>
                        </a:solidFill>
                        <a:ln w="25400">
                          <a:solidFill>
                            <a:srgbClr val="FFFFFF"/>
                          </a:solidFill>
                          <a:miter lim="800000"/>
                          <a:headEnd/>
                          <a:tailEnd/>
                        </a:ln>
                      </wps:spPr>
                      <wps:txbx>
                        <w:txbxContent>
                          <w:p w14:paraId="612A3271" w14:textId="77777777" w:rsidR="005F7B07" w:rsidRDefault="005F7B07" w:rsidP="001B47B5">
                            <w:pPr>
                              <w:jc w:val="center"/>
                            </w:pPr>
                            <w:r>
                              <w:rPr>
                                <w:rFonts w:ascii="Arial" w:hAnsi="Arial" w:cs="Arial"/>
                                <w:noProof/>
                                <w:sz w:val="56"/>
                                <w:lang w:val="en-GB" w:eastAsia="en-GB"/>
                              </w:rPr>
                              <w:drawing>
                                <wp:inline distT="0" distB="0" distL="0" distR="0" wp14:anchorId="0017AB0D" wp14:editId="49250AB2">
                                  <wp:extent cx="7600948" cy="5700711"/>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600948" cy="5700711"/>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B28FC" id="Text Box 359" o:spid="_x0000_s1029" type="#_x0000_t202" style="position:absolute;margin-left:0;margin-top:0;width:600.95pt;height:396.85pt;z-index:25165619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" strokecolor="white" strokeweight="2pt">
                <o:lock v:ext="edit" aspectratio="t"/>
                <v:textbox inset="0,0,0,0">
                  <w:txbxContent>
                    <w:p w14:paraId="612A3271" w14:textId="77777777" w:rsidR="005F7B07" w:rsidRDefault="005F7B07" w:rsidP="001B47B5">
                      <w:pPr>
                        <w:jc w:val="center"/>
                      </w:pPr>
                      <w:r>
                        <w:rPr>
                          <w:rFonts w:ascii="Arial" w:hAnsi="Arial" w:cs="Arial"/>
                          <w:noProof/>
                          <w:sz w:val="56"/>
                          <w:lang w:val="en-GB" w:eastAsia="en-GB"/>
                        </w:rPr>
                        <w:drawing>
                          <wp:inline distT="0" distB="0" distL="0" distR="0" wp14:anchorId="0017AB0D" wp14:editId="49250AB2">
                            <wp:extent cx="7600948" cy="5700711"/>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600948" cy="5700711"/>
                                    </a:xfrm>
                                    <a:prstGeom prst="rect">
                                      <a:avLst/>
                                    </a:prstGeom>
                                    <a:noFill/>
                                    <a:ln w="9525">
                                      <a:noFill/>
                                      <a:miter lim="800000"/>
                                      <a:headEnd/>
                                      <a:tailEnd/>
                                    </a:ln>
                                  </pic:spPr>
                                </pic:pic>
                              </a:graphicData>
                            </a:graphic>
                          </wp:inline>
                        </w:drawing>
                      </w:r>
                    </w:p>
                  </w:txbxContent>
                </v:textbox>
                <w10:wrap anchorx="page" anchory="page"/>
              </v:shape>
            </w:pict>
          </mc:Fallback>
        </mc:AlternateContent>
      </w:r>
    </w:p>
    <w:p w14:paraId="44BBDF33" w14:textId="77777777" w:rsidR="009A53A5" w:rsidRPr="00DC193B" w:rsidRDefault="009A53A5" w:rsidP="000F06A7"/>
    <w:p w14:paraId="766E8350" w14:textId="15B0568D" w:rsidR="0095482F" w:rsidRDefault="00005E46" w:rsidP="000F06A7">
      <w:r>
        <w:rPr>
          <w:noProof/>
          <w:lang w:val="en-GB" w:eastAsia="en-GB"/>
        </w:rPr>
        <mc:AlternateContent>
          <mc:Choice Requires="wps">
            <w:drawing>
              <wp:anchor distT="0" distB="0" distL="114300" distR="114300" simplePos="0" relativeHeight="251654144" behindDoc="0" locked="0" layoutInCell="1" allowOverlap="1" wp14:anchorId="41904B4D" wp14:editId="32E1A62A">
                <wp:simplePos x="0" y="0"/>
                <wp:positionH relativeFrom="page">
                  <wp:posOffset>360680</wp:posOffset>
                </wp:positionH>
                <wp:positionV relativeFrom="page">
                  <wp:posOffset>360045</wp:posOffset>
                </wp:positionV>
                <wp:extent cx="6840220" cy="325755"/>
                <wp:effectExtent l="0" t="0" r="0" b="0"/>
                <wp:wrapNone/>
                <wp:docPr id="38"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708D0" w14:textId="6B844FFC" w:rsidR="005F7B07" w:rsidRPr="00F87180" w:rsidRDefault="0022177C" w:rsidP="001B47B5">
                            <w:pPr>
                              <w:jc w:val="center"/>
                              <w:rPr>
                                <w:rFonts w:ascii="Tahoma" w:hAnsi="Tahoma" w:cs="Tahoma"/>
                                <w:color w:val="808080"/>
                                <w:lang w:val="en-GB"/>
                              </w:rPr>
                            </w:pPr>
                            <w:r>
                              <w:rPr>
                                <w:rFonts w:ascii="Tahoma" w:hAnsi="Tahoma" w:cs="Tahoma"/>
                                <w:color w:val="808080"/>
                                <w:lang w:val="en-GB"/>
                              </w:rPr>
                              <w:t>6 Birchdale</w:t>
                            </w:r>
                            <w:r w:rsidR="003E6906">
                              <w:rPr>
                                <w:rFonts w:ascii="Tahoma" w:hAnsi="Tahoma" w:cs="Tahoma"/>
                                <w:color w:val="808080"/>
                                <w:lang w:val="en-GB"/>
                              </w:rPr>
                              <w:t>, Hythe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04B4D" id="Text Box 325" o:spid="_x0000_s1030" type="#_x0000_t202" style="position:absolute;margin-left:28.4pt;margin-top:28.35pt;width:538.6pt;height:25.6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" filled="f" stroked="f">
                <v:textbox inset="0,0,0,0">
                  <w:txbxContent>
                    <w:p w14:paraId="251708D0" w14:textId="6B844FFC" w:rsidR="005F7B07" w:rsidRPr="00F87180" w:rsidRDefault="0022177C" w:rsidP="001B47B5">
                      <w:pPr>
                        <w:jc w:val="center"/>
                        <w:rPr>
                          <w:rFonts w:ascii="Tahoma" w:hAnsi="Tahoma" w:cs="Tahoma"/>
                          <w:color w:val="808080"/>
                          <w:lang w:val="en-GB"/>
                        </w:rPr>
                      </w:pPr>
                      <w:r>
                        <w:rPr>
                          <w:rFonts w:ascii="Tahoma" w:hAnsi="Tahoma" w:cs="Tahoma"/>
                          <w:color w:val="808080"/>
                          <w:lang w:val="en-GB"/>
                        </w:rPr>
                        <w:t>6 Birchdale</w:t>
                      </w:r>
                      <w:r w:rsidR="003E6906">
                        <w:rPr>
                          <w:rFonts w:ascii="Tahoma" w:hAnsi="Tahoma" w:cs="Tahoma"/>
                          <w:color w:val="808080"/>
                          <w:lang w:val="en-GB"/>
                        </w:rPr>
                        <w:t>, Hythe</w:t>
                      </w:r>
                    </w:p>
                  </w:txbxContent>
                </v:textbox>
                <w10:wrap anchorx="page" anchory="page"/>
              </v:shape>
            </w:pict>
          </mc:Fallback>
        </mc:AlternateContent>
      </w:r>
    </w:p>
    <w:p w14:paraId="08B08176" w14:textId="692203FC" w:rsidR="00983303" w:rsidRDefault="00005E46" w:rsidP="000F06A7">
      <w:pPr>
        <w:sectPr w:rsidR="00983303" w:rsidSect="00D84911">
          <w:headerReference w:type="default" r:id="rId15"/>
          <w:footerReference w:type="default" r:id="rId16"/>
          <w:pgSz w:w="11907" w:h="11907" w:orient="landscape" w:code="165"/>
          <w:pgMar w:top="0" w:right="0" w:bottom="0" w:left="0" w:header="0" w:footer="0" w:gutter="0"/>
          <w:cols w:space="567"/>
          <w:docGrid w:linePitch="360"/>
        </w:sectPr>
      </w:pPr>
      <w:r>
        <w:rPr>
          <w:noProof/>
          <w:lang w:val="en-GB" w:eastAsia="en-GB"/>
        </w:rPr>
        <mc:AlternateContent>
          <mc:Choice Requires="wps">
            <w:drawing>
              <wp:anchor distT="0" distB="0" distL="114300" distR="114300" simplePos="0" relativeHeight="251649024" behindDoc="0" locked="0" layoutInCell="1" allowOverlap="1" wp14:anchorId="57A59746" wp14:editId="629195D9">
                <wp:simplePos x="0" y="0"/>
                <wp:positionH relativeFrom="page">
                  <wp:posOffset>360045</wp:posOffset>
                </wp:positionH>
                <wp:positionV relativeFrom="page">
                  <wp:posOffset>962025</wp:posOffset>
                </wp:positionV>
                <wp:extent cx="3277870" cy="4762500"/>
                <wp:effectExtent l="0" t="0" r="0" b="0"/>
                <wp:wrapNone/>
                <wp:docPr id="3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476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50D17" w14:textId="6E776C0F" w:rsidR="00F76F12" w:rsidRDefault="00312022" w:rsidP="00312022">
                            <w:pPr>
                              <w:pStyle w:val="headerF12"/>
                              <w:jc w:val="center"/>
                              <w:rPr>
                                <w:rFonts w:cs="Tahoma"/>
                                <w:szCs w:val="20"/>
                              </w:rPr>
                            </w:pPr>
                            <w:r>
                              <w:rPr>
                                <w:rFonts w:cs="Tahoma"/>
                                <w:szCs w:val="20"/>
                              </w:rPr>
                              <w:t>A</w:t>
                            </w:r>
                            <w:r w:rsidR="00680873">
                              <w:rPr>
                                <w:rFonts w:cs="Tahoma"/>
                                <w:szCs w:val="20"/>
                              </w:rPr>
                              <w:t>N EXTENDED</w:t>
                            </w:r>
                            <w:r>
                              <w:rPr>
                                <w:rFonts w:cs="Tahoma"/>
                                <w:szCs w:val="20"/>
                              </w:rPr>
                              <w:t xml:space="preserve"> 3 BED SEMI DETACHED</w:t>
                            </w:r>
                            <w:r w:rsidR="00680873">
                              <w:rPr>
                                <w:rFonts w:cs="Tahoma"/>
                                <w:szCs w:val="20"/>
                              </w:rPr>
                              <w:t xml:space="preserve"> FAMILY</w:t>
                            </w:r>
                            <w:r>
                              <w:rPr>
                                <w:rFonts w:cs="Tahoma"/>
                                <w:szCs w:val="20"/>
                              </w:rPr>
                              <w:t xml:space="preserve"> HOUSE</w:t>
                            </w:r>
                            <w:r w:rsidR="00680873">
                              <w:rPr>
                                <w:rFonts w:cs="Tahoma"/>
                                <w:szCs w:val="20"/>
                              </w:rPr>
                              <w:t xml:space="preserve"> WITH GARAGE IN BLOCK AND WITHIN CATCHMENT OF WATERSIDE PRIMARY AND NOADSWOOD SCHOOL.</w:t>
                            </w:r>
                          </w:p>
                          <w:p w14:paraId="540CEE6C" w14:textId="26D6E8D3" w:rsidR="0018427C" w:rsidRDefault="00312022" w:rsidP="003804E3">
                            <w:pPr>
                              <w:pStyle w:val="headerF12"/>
                              <w:jc w:val="center"/>
                              <w:rPr>
                                <w:rFonts w:cs="Tahoma"/>
                                <w:sz w:val="18"/>
                                <w:szCs w:val="18"/>
                              </w:rPr>
                            </w:pPr>
                            <w:r>
                              <w:rPr>
                                <w:rFonts w:cs="Tahoma"/>
                                <w:sz w:val="18"/>
                                <w:szCs w:val="18"/>
                              </w:rPr>
                              <w:t>Gas central heating, double glazing.</w:t>
                            </w:r>
                          </w:p>
                          <w:p w14:paraId="50D6F914" w14:textId="3779ABBB" w:rsidR="00312022" w:rsidRDefault="00312022" w:rsidP="003804E3">
                            <w:pPr>
                              <w:pStyle w:val="headerF12"/>
                              <w:jc w:val="center"/>
                              <w:rPr>
                                <w:rFonts w:cs="Tahoma"/>
                                <w:sz w:val="18"/>
                                <w:szCs w:val="18"/>
                              </w:rPr>
                            </w:pPr>
                            <w:r>
                              <w:rPr>
                                <w:rFonts w:cs="Tahoma"/>
                                <w:sz w:val="18"/>
                                <w:szCs w:val="18"/>
                              </w:rPr>
                              <w:t>NO CHAIN.</w:t>
                            </w:r>
                          </w:p>
                          <w:p w14:paraId="7EB61CB0" w14:textId="77777777" w:rsidR="00312022" w:rsidRPr="00F76F12" w:rsidRDefault="00312022" w:rsidP="003804E3">
                            <w:pPr>
                              <w:pStyle w:val="headerF12"/>
                              <w:jc w:val="center"/>
                              <w:rPr>
                                <w:rFonts w:cs="Tahoma"/>
                                <w:sz w:val="18"/>
                                <w:szCs w:val="18"/>
                              </w:rPr>
                            </w:pPr>
                          </w:p>
                          <w:p w14:paraId="319AFAB5" w14:textId="77777777" w:rsidR="005F7B07" w:rsidRPr="00F76F12" w:rsidRDefault="005F7B07" w:rsidP="00F51BDD">
                            <w:pPr>
                              <w:pStyle w:val="headerF12"/>
                              <w:jc w:val="center"/>
                              <w:rPr>
                                <w:rFonts w:cs="Tahoma"/>
                                <w:sz w:val="18"/>
                                <w:szCs w:val="18"/>
                              </w:rPr>
                            </w:pPr>
                            <w:r w:rsidRPr="00F76F12">
                              <w:rPr>
                                <w:rFonts w:cs="Tahoma"/>
                                <w:sz w:val="18"/>
                                <w:szCs w:val="18"/>
                              </w:rPr>
                              <w:t>ACCOMMODATION</w:t>
                            </w:r>
                          </w:p>
                          <w:p w14:paraId="4AB9F992" w14:textId="3A2875A4" w:rsidR="005F7B07" w:rsidRPr="00F76F12" w:rsidRDefault="00312022" w:rsidP="00F87180">
                            <w:pPr>
                              <w:pStyle w:val="headerF12"/>
                              <w:jc w:val="center"/>
                              <w:rPr>
                                <w:rFonts w:cs="Tahoma"/>
                                <w:sz w:val="18"/>
                                <w:szCs w:val="18"/>
                              </w:rPr>
                            </w:pPr>
                            <w:r>
                              <w:rPr>
                                <w:rFonts w:cs="Tahoma"/>
                                <w:sz w:val="18"/>
                                <w:szCs w:val="18"/>
                              </w:rPr>
                              <w:t>Entrance hall, lounge/diner, kitchen/breakfast room, 3 bedrooms, shower room</w:t>
                            </w:r>
                            <w:r w:rsidR="003E6906" w:rsidRPr="00F76F12">
                              <w:rPr>
                                <w:rFonts w:cs="Tahoma"/>
                                <w:sz w:val="18"/>
                                <w:szCs w:val="18"/>
                              </w:rPr>
                              <w:t>.</w:t>
                            </w:r>
                          </w:p>
                          <w:p w14:paraId="5BA83EA3" w14:textId="77777777" w:rsidR="005F7B07" w:rsidRPr="00F76F12" w:rsidRDefault="005F7B07" w:rsidP="002B32A5">
                            <w:pPr>
                              <w:pStyle w:val="headerF12"/>
                              <w:jc w:val="center"/>
                              <w:rPr>
                                <w:rFonts w:cs="Tahoma"/>
                                <w:sz w:val="18"/>
                                <w:szCs w:val="18"/>
                              </w:rPr>
                            </w:pPr>
                          </w:p>
                          <w:p w14:paraId="6077E2EE" w14:textId="32E8096E" w:rsidR="005F7B07" w:rsidRPr="00F76F12" w:rsidRDefault="00424D43" w:rsidP="001B47B5">
                            <w:pPr>
                              <w:pStyle w:val="descF11"/>
                              <w:rPr>
                                <w:rFonts w:cs="Tahoma"/>
                                <w:sz w:val="18"/>
                              </w:rPr>
                            </w:pPr>
                            <w:r w:rsidRPr="00F76F12">
                              <w:rPr>
                                <w:rFonts w:cs="Tahoma"/>
                                <w:sz w:val="18"/>
                              </w:rPr>
                              <w:t xml:space="preserve">ENTRANCE HALL  </w:t>
                            </w:r>
                            <w:r w:rsidR="003E6906" w:rsidRPr="00F76F12">
                              <w:rPr>
                                <w:rFonts w:cs="Tahoma"/>
                                <w:sz w:val="18"/>
                              </w:rPr>
                              <w:t xml:space="preserve">UPVC Glazed front door, </w:t>
                            </w:r>
                            <w:r w:rsidR="00312022">
                              <w:rPr>
                                <w:rFonts w:cs="Tahoma"/>
                                <w:sz w:val="18"/>
                              </w:rPr>
                              <w:t>2 radiators</w:t>
                            </w:r>
                            <w:r w:rsidR="003E6906" w:rsidRPr="00F76F12">
                              <w:rPr>
                                <w:rFonts w:cs="Tahoma"/>
                                <w:sz w:val="18"/>
                              </w:rPr>
                              <w:t xml:space="preserve">, </w:t>
                            </w:r>
                            <w:r w:rsidR="00312022">
                              <w:rPr>
                                <w:rFonts w:cs="Tahoma"/>
                                <w:sz w:val="18"/>
                              </w:rPr>
                              <w:t>opening</w:t>
                            </w:r>
                            <w:r w:rsidR="003E6906" w:rsidRPr="00F76F12">
                              <w:rPr>
                                <w:rFonts w:cs="Tahoma"/>
                                <w:sz w:val="18"/>
                              </w:rPr>
                              <w:t xml:space="preserve"> to</w:t>
                            </w:r>
                            <w:r w:rsidR="00143C38">
                              <w:rPr>
                                <w:rFonts w:cs="Tahoma"/>
                                <w:sz w:val="18"/>
                              </w:rPr>
                              <w:t>:</w:t>
                            </w:r>
                          </w:p>
                          <w:p w14:paraId="7DF7C56F" w14:textId="255E3CE5" w:rsidR="00C91BD2" w:rsidRPr="00F76F12" w:rsidRDefault="00C91BD2" w:rsidP="001B47B5">
                            <w:pPr>
                              <w:pStyle w:val="descF11"/>
                              <w:rPr>
                                <w:rFonts w:cs="Tahoma"/>
                                <w:sz w:val="18"/>
                              </w:rPr>
                            </w:pPr>
                          </w:p>
                          <w:p w14:paraId="7705FC0E" w14:textId="064D748E" w:rsidR="00326736" w:rsidRPr="00F76F12" w:rsidRDefault="00424D43" w:rsidP="001B47B5">
                            <w:pPr>
                              <w:pStyle w:val="descF11"/>
                              <w:rPr>
                                <w:rFonts w:cs="Tahoma"/>
                                <w:sz w:val="18"/>
                              </w:rPr>
                            </w:pPr>
                            <w:r w:rsidRPr="00F76F12">
                              <w:rPr>
                                <w:rFonts w:cs="Tahoma"/>
                                <w:sz w:val="18"/>
                              </w:rPr>
                              <w:t>LOUNGE</w:t>
                            </w:r>
                            <w:r w:rsidR="00312022">
                              <w:rPr>
                                <w:rFonts w:cs="Tahoma"/>
                                <w:sz w:val="18"/>
                              </w:rPr>
                              <w:t>/DINER  c.7.22m x 3.81m narrowing to 3.25m (23’8” x 12’7” narrowing to 10’8”). TV point, understairs cupboard, 2 radiators, UPVC glazed door to rear, front aspect window, opening to:</w:t>
                            </w:r>
                          </w:p>
                          <w:p w14:paraId="14948D19" w14:textId="77777777" w:rsidR="00043BD8" w:rsidRPr="00F76F12" w:rsidRDefault="00043BD8" w:rsidP="001B47B5">
                            <w:pPr>
                              <w:pStyle w:val="descF11"/>
                              <w:rPr>
                                <w:rFonts w:cs="Tahoma"/>
                                <w:sz w:val="18"/>
                              </w:rPr>
                            </w:pPr>
                          </w:p>
                          <w:p w14:paraId="367A8529" w14:textId="1B44EAA9" w:rsidR="005F7B07" w:rsidRPr="00F76F12" w:rsidRDefault="00424D43" w:rsidP="00AA0E0A">
                            <w:pPr>
                              <w:pStyle w:val="descF11"/>
                              <w:rPr>
                                <w:rFonts w:cs="Tahoma"/>
                                <w:sz w:val="18"/>
                              </w:rPr>
                            </w:pPr>
                            <w:r w:rsidRPr="00F76F12">
                              <w:rPr>
                                <w:rFonts w:cs="Tahoma"/>
                                <w:sz w:val="18"/>
                              </w:rPr>
                              <w:t>KITCHEN</w:t>
                            </w:r>
                            <w:r w:rsidR="00312022">
                              <w:rPr>
                                <w:rFonts w:cs="Tahoma"/>
                                <w:sz w:val="18"/>
                              </w:rPr>
                              <w:t xml:space="preserve">/BREAKFAST ROOM  c.5.36m x 2.06m narrowing to 1.85m (17’7” x 6’9” narrowing to 6’1”). Range of base units with cupboards and drawers, space for fridge/freezer, cooker with extractor fan over, space for automatic washing machine, tumble dryer and dish washer, worktops, stainless steel one and half bowl sink unit, tiled splashbacks, recess downlighters, UPVC door to rear, rear aspect window. </w:t>
                            </w:r>
                          </w:p>
                          <w:p w14:paraId="62E5414D" w14:textId="77777777" w:rsidR="008C732D" w:rsidRPr="00F76F12" w:rsidRDefault="008C732D" w:rsidP="00AA0E0A">
                            <w:pPr>
                              <w:pStyle w:val="descF11"/>
                              <w:rPr>
                                <w:rFonts w:cs="Tahoma"/>
                                <w:sz w:val="18"/>
                              </w:rPr>
                            </w:pPr>
                          </w:p>
                          <w:p w14:paraId="20272362" w14:textId="1368EA04" w:rsidR="00F76F12" w:rsidRDefault="00312022" w:rsidP="00312022">
                            <w:pPr>
                              <w:pStyle w:val="headerF12"/>
                              <w:rPr>
                                <w:rFonts w:cs="Tahoma"/>
                                <w:sz w:val="18"/>
                                <w:szCs w:val="18"/>
                              </w:rPr>
                            </w:pPr>
                            <w:r>
                              <w:rPr>
                                <w:rFonts w:cs="Tahoma"/>
                                <w:sz w:val="18"/>
                                <w:szCs w:val="18"/>
                              </w:rPr>
                              <w:t>LANDING  Hatch to loft space, door to:</w:t>
                            </w:r>
                          </w:p>
                          <w:p w14:paraId="3320B318" w14:textId="77777777" w:rsidR="00312022" w:rsidRDefault="00312022" w:rsidP="00312022">
                            <w:pPr>
                              <w:pStyle w:val="headerF12"/>
                              <w:rPr>
                                <w:rFonts w:cs="Tahoma"/>
                                <w:sz w:val="18"/>
                                <w:szCs w:val="18"/>
                              </w:rPr>
                            </w:pPr>
                          </w:p>
                          <w:p w14:paraId="380BE6EA" w14:textId="5F38B10B" w:rsidR="00312022" w:rsidRDefault="00312022" w:rsidP="00312022">
                            <w:pPr>
                              <w:pStyle w:val="headerF12"/>
                              <w:rPr>
                                <w:rFonts w:cs="Tahoma"/>
                                <w:sz w:val="18"/>
                                <w:szCs w:val="18"/>
                              </w:rPr>
                            </w:pPr>
                            <w:r>
                              <w:rPr>
                                <w:rFonts w:cs="Tahoma"/>
                                <w:sz w:val="18"/>
                                <w:szCs w:val="18"/>
                              </w:rPr>
                              <w:t>BEDROOM 1  c.</w:t>
                            </w:r>
                            <w:r w:rsidR="00943052">
                              <w:rPr>
                                <w:rFonts w:cs="Tahoma"/>
                                <w:sz w:val="18"/>
                                <w:szCs w:val="18"/>
                              </w:rPr>
                              <w:t xml:space="preserve">3.99m x 2.84m (13’1” x 9’4”). Radiator, built in wardrobe space, front </w:t>
                            </w:r>
                            <w:proofErr w:type="spellStart"/>
                            <w:r w:rsidR="00943052">
                              <w:rPr>
                                <w:rFonts w:cs="Tahoma"/>
                                <w:sz w:val="18"/>
                                <w:szCs w:val="18"/>
                              </w:rPr>
                              <w:t>aspec</w:t>
                            </w:r>
                            <w:proofErr w:type="spellEnd"/>
                            <w:r w:rsidR="00943052">
                              <w:rPr>
                                <w:rFonts w:cs="Tahoma"/>
                                <w:sz w:val="18"/>
                                <w:szCs w:val="18"/>
                              </w:rPr>
                              <w:t xml:space="preserve"> window. </w:t>
                            </w:r>
                          </w:p>
                          <w:p w14:paraId="4444365C" w14:textId="77777777" w:rsidR="00943052" w:rsidRDefault="00943052" w:rsidP="00312022">
                            <w:pPr>
                              <w:pStyle w:val="headerF12"/>
                              <w:rPr>
                                <w:rFonts w:cs="Tahoma"/>
                                <w:sz w:val="18"/>
                                <w:szCs w:val="18"/>
                              </w:rPr>
                            </w:pPr>
                          </w:p>
                          <w:p w14:paraId="2A1459FA" w14:textId="7C7F000E" w:rsidR="00943052" w:rsidRDefault="00943052" w:rsidP="00312022">
                            <w:pPr>
                              <w:pStyle w:val="headerF12"/>
                              <w:rPr>
                                <w:rFonts w:cs="Tahoma"/>
                                <w:sz w:val="18"/>
                                <w:szCs w:val="18"/>
                              </w:rPr>
                            </w:pPr>
                            <w:r>
                              <w:rPr>
                                <w:rFonts w:cs="Tahoma"/>
                                <w:sz w:val="18"/>
                                <w:szCs w:val="18"/>
                              </w:rPr>
                              <w:t xml:space="preserve">BEDROOM 2  c.3.38m x 2.87m (11’1” x 9’5”). Radiator, built in wardrobes, rear aspect window. </w:t>
                            </w:r>
                          </w:p>
                          <w:p w14:paraId="30C474D6" w14:textId="77777777" w:rsidR="00943052" w:rsidRDefault="00943052" w:rsidP="00312022">
                            <w:pPr>
                              <w:pStyle w:val="headerF12"/>
                              <w:rPr>
                                <w:rFonts w:cs="Tahoma"/>
                                <w:sz w:val="18"/>
                                <w:szCs w:val="18"/>
                              </w:rPr>
                            </w:pPr>
                          </w:p>
                          <w:p w14:paraId="047341BA" w14:textId="2E8494B0" w:rsidR="00943052" w:rsidRPr="00312022" w:rsidRDefault="00943052" w:rsidP="00312022">
                            <w:pPr>
                              <w:pStyle w:val="headerF12"/>
                              <w:rPr>
                                <w:rFonts w:cs="Tahoma"/>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59746" id="Text Box 277" o:spid="_x0000_s1031" type="#_x0000_t202" style="position:absolute;margin-left:28.35pt;margin-top:75.75pt;width:258.1pt;height:37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" filled="f" stroked="f">
                <v:textbox inset="0,0,0,0">
                  <w:txbxContent>
                    <w:p w14:paraId="3EE50D17" w14:textId="6E776C0F" w:rsidR="00F76F12" w:rsidRDefault="00312022" w:rsidP="00312022">
                      <w:pPr>
                        <w:pStyle w:val="headerF12"/>
                        <w:jc w:val="center"/>
                        <w:rPr>
                          <w:rFonts w:cs="Tahoma"/>
                          <w:szCs w:val="20"/>
                        </w:rPr>
                      </w:pPr>
                      <w:r>
                        <w:rPr>
                          <w:rFonts w:cs="Tahoma"/>
                          <w:szCs w:val="20"/>
                        </w:rPr>
                        <w:t>A</w:t>
                      </w:r>
                      <w:r w:rsidR="00680873">
                        <w:rPr>
                          <w:rFonts w:cs="Tahoma"/>
                          <w:szCs w:val="20"/>
                        </w:rPr>
                        <w:t>N EXTENDED</w:t>
                      </w:r>
                      <w:r>
                        <w:rPr>
                          <w:rFonts w:cs="Tahoma"/>
                          <w:szCs w:val="20"/>
                        </w:rPr>
                        <w:t xml:space="preserve"> 3 BED SEMI DETACHED</w:t>
                      </w:r>
                      <w:r w:rsidR="00680873">
                        <w:rPr>
                          <w:rFonts w:cs="Tahoma"/>
                          <w:szCs w:val="20"/>
                        </w:rPr>
                        <w:t xml:space="preserve"> FAMILY</w:t>
                      </w:r>
                      <w:r>
                        <w:rPr>
                          <w:rFonts w:cs="Tahoma"/>
                          <w:szCs w:val="20"/>
                        </w:rPr>
                        <w:t xml:space="preserve"> HOUSE</w:t>
                      </w:r>
                      <w:r w:rsidR="00680873">
                        <w:rPr>
                          <w:rFonts w:cs="Tahoma"/>
                          <w:szCs w:val="20"/>
                        </w:rPr>
                        <w:t xml:space="preserve"> WITH GARAGE IN BLOCK AND WITHIN CATCHMENT OF WATERSIDE PRIMARY AND NOADSWOOD SCHOOL.</w:t>
                      </w:r>
                    </w:p>
                    <w:p w14:paraId="540CEE6C" w14:textId="26D6E8D3" w:rsidR="0018427C" w:rsidRDefault="00312022" w:rsidP="003804E3">
                      <w:pPr>
                        <w:pStyle w:val="headerF12"/>
                        <w:jc w:val="center"/>
                        <w:rPr>
                          <w:rFonts w:cs="Tahoma"/>
                          <w:sz w:val="18"/>
                          <w:szCs w:val="18"/>
                        </w:rPr>
                      </w:pPr>
                      <w:r>
                        <w:rPr>
                          <w:rFonts w:cs="Tahoma"/>
                          <w:sz w:val="18"/>
                          <w:szCs w:val="18"/>
                        </w:rPr>
                        <w:t>Gas central heating, double glazing.</w:t>
                      </w:r>
                    </w:p>
                    <w:p w14:paraId="50D6F914" w14:textId="3779ABBB" w:rsidR="00312022" w:rsidRDefault="00312022" w:rsidP="003804E3">
                      <w:pPr>
                        <w:pStyle w:val="headerF12"/>
                        <w:jc w:val="center"/>
                        <w:rPr>
                          <w:rFonts w:cs="Tahoma"/>
                          <w:sz w:val="18"/>
                          <w:szCs w:val="18"/>
                        </w:rPr>
                      </w:pPr>
                      <w:r>
                        <w:rPr>
                          <w:rFonts w:cs="Tahoma"/>
                          <w:sz w:val="18"/>
                          <w:szCs w:val="18"/>
                        </w:rPr>
                        <w:t>NO CHAIN.</w:t>
                      </w:r>
                    </w:p>
                    <w:p w14:paraId="7EB61CB0" w14:textId="77777777" w:rsidR="00312022" w:rsidRPr="00F76F12" w:rsidRDefault="00312022" w:rsidP="003804E3">
                      <w:pPr>
                        <w:pStyle w:val="headerF12"/>
                        <w:jc w:val="center"/>
                        <w:rPr>
                          <w:rFonts w:cs="Tahoma"/>
                          <w:sz w:val="18"/>
                          <w:szCs w:val="18"/>
                        </w:rPr>
                      </w:pPr>
                    </w:p>
                    <w:p w14:paraId="319AFAB5" w14:textId="77777777" w:rsidR="005F7B07" w:rsidRPr="00F76F12" w:rsidRDefault="005F7B07" w:rsidP="00F51BDD">
                      <w:pPr>
                        <w:pStyle w:val="headerF12"/>
                        <w:jc w:val="center"/>
                        <w:rPr>
                          <w:rFonts w:cs="Tahoma"/>
                          <w:sz w:val="18"/>
                          <w:szCs w:val="18"/>
                        </w:rPr>
                      </w:pPr>
                      <w:r w:rsidRPr="00F76F12">
                        <w:rPr>
                          <w:rFonts w:cs="Tahoma"/>
                          <w:sz w:val="18"/>
                          <w:szCs w:val="18"/>
                        </w:rPr>
                        <w:t>ACCOMMODATION</w:t>
                      </w:r>
                    </w:p>
                    <w:p w14:paraId="4AB9F992" w14:textId="3A2875A4" w:rsidR="005F7B07" w:rsidRPr="00F76F12" w:rsidRDefault="00312022" w:rsidP="00F87180">
                      <w:pPr>
                        <w:pStyle w:val="headerF12"/>
                        <w:jc w:val="center"/>
                        <w:rPr>
                          <w:rFonts w:cs="Tahoma"/>
                          <w:sz w:val="18"/>
                          <w:szCs w:val="18"/>
                        </w:rPr>
                      </w:pPr>
                      <w:r>
                        <w:rPr>
                          <w:rFonts w:cs="Tahoma"/>
                          <w:sz w:val="18"/>
                          <w:szCs w:val="18"/>
                        </w:rPr>
                        <w:t>Entrance hall, lounge/diner, kitchen/breakfast room, 3 bedrooms, shower room</w:t>
                      </w:r>
                      <w:r w:rsidR="003E6906" w:rsidRPr="00F76F12">
                        <w:rPr>
                          <w:rFonts w:cs="Tahoma"/>
                          <w:sz w:val="18"/>
                          <w:szCs w:val="18"/>
                        </w:rPr>
                        <w:t>.</w:t>
                      </w:r>
                    </w:p>
                    <w:p w14:paraId="5BA83EA3" w14:textId="77777777" w:rsidR="005F7B07" w:rsidRPr="00F76F12" w:rsidRDefault="005F7B07" w:rsidP="002B32A5">
                      <w:pPr>
                        <w:pStyle w:val="headerF12"/>
                        <w:jc w:val="center"/>
                        <w:rPr>
                          <w:rFonts w:cs="Tahoma"/>
                          <w:sz w:val="18"/>
                          <w:szCs w:val="18"/>
                        </w:rPr>
                      </w:pPr>
                    </w:p>
                    <w:p w14:paraId="6077E2EE" w14:textId="32E8096E" w:rsidR="005F7B07" w:rsidRPr="00F76F12" w:rsidRDefault="00424D43" w:rsidP="001B47B5">
                      <w:pPr>
                        <w:pStyle w:val="descF11"/>
                        <w:rPr>
                          <w:rFonts w:cs="Tahoma"/>
                          <w:sz w:val="18"/>
                        </w:rPr>
                      </w:pPr>
                      <w:r w:rsidRPr="00F76F12">
                        <w:rPr>
                          <w:rFonts w:cs="Tahoma"/>
                          <w:sz w:val="18"/>
                        </w:rPr>
                        <w:t xml:space="preserve">ENTRANCE HALL  </w:t>
                      </w:r>
                      <w:r w:rsidR="003E6906" w:rsidRPr="00F76F12">
                        <w:rPr>
                          <w:rFonts w:cs="Tahoma"/>
                          <w:sz w:val="18"/>
                        </w:rPr>
                        <w:t xml:space="preserve">UPVC Glazed front door, </w:t>
                      </w:r>
                      <w:r w:rsidR="00312022">
                        <w:rPr>
                          <w:rFonts w:cs="Tahoma"/>
                          <w:sz w:val="18"/>
                        </w:rPr>
                        <w:t>2 radiators</w:t>
                      </w:r>
                      <w:r w:rsidR="003E6906" w:rsidRPr="00F76F12">
                        <w:rPr>
                          <w:rFonts w:cs="Tahoma"/>
                          <w:sz w:val="18"/>
                        </w:rPr>
                        <w:t xml:space="preserve">, </w:t>
                      </w:r>
                      <w:r w:rsidR="00312022">
                        <w:rPr>
                          <w:rFonts w:cs="Tahoma"/>
                          <w:sz w:val="18"/>
                        </w:rPr>
                        <w:t>opening</w:t>
                      </w:r>
                      <w:r w:rsidR="003E6906" w:rsidRPr="00F76F12">
                        <w:rPr>
                          <w:rFonts w:cs="Tahoma"/>
                          <w:sz w:val="18"/>
                        </w:rPr>
                        <w:t xml:space="preserve"> to</w:t>
                      </w:r>
                      <w:r w:rsidR="00143C38">
                        <w:rPr>
                          <w:rFonts w:cs="Tahoma"/>
                          <w:sz w:val="18"/>
                        </w:rPr>
                        <w:t>:</w:t>
                      </w:r>
                    </w:p>
                    <w:p w14:paraId="7DF7C56F" w14:textId="255E3CE5" w:rsidR="00C91BD2" w:rsidRPr="00F76F12" w:rsidRDefault="00C91BD2" w:rsidP="001B47B5">
                      <w:pPr>
                        <w:pStyle w:val="descF11"/>
                        <w:rPr>
                          <w:rFonts w:cs="Tahoma"/>
                          <w:sz w:val="18"/>
                        </w:rPr>
                      </w:pPr>
                    </w:p>
                    <w:p w14:paraId="7705FC0E" w14:textId="064D748E" w:rsidR="00326736" w:rsidRPr="00F76F12" w:rsidRDefault="00424D43" w:rsidP="001B47B5">
                      <w:pPr>
                        <w:pStyle w:val="descF11"/>
                        <w:rPr>
                          <w:rFonts w:cs="Tahoma"/>
                          <w:sz w:val="18"/>
                        </w:rPr>
                      </w:pPr>
                      <w:r w:rsidRPr="00F76F12">
                        <w:rPr>
                          <w:rFonts w:cs="Tahoma"/>
                          <w:sz w:val="18"/>
                        </w:rPr>
                        <w:t>LOUNGE</w:t>
                      </w:r>
                      <w:r w:rsidR="00312022">
                        <w:rPr>
                          <w:rFonts w:cs="Tahoma"/>
                          <w:sz w:val="18"/>
                        </w:rPr>
                        <w:t>/DINER  c.7.22m x 3.81m narrowing to 3.25m (23’8” x 12’7” narrowing to 10’8”). TV point, understairs cupboard, 2 radiators, UPVC glazed door to rear, front aspect window, opening to:</w:t>
                      </w:r>
                    </w:p>
                    <w:p w14:paraId="14948D19" w14:textId="77777777" w:rsidR="00043BD8" w:rsidRPr="00F76F12" w:rsidRDefault="00043BD8" w:rsidP="001B47B5">
                      <w:pPr>
                        <w:pStyle w:val="descF11"/>
                        <w:rPr>
                          <w:rFonts w:cs="Tahoma"/>
                          <w:sz w:val="18"/>
                        </w:rPr>
                      </w:pPr>
                    </w:p>
                    <w:p w14:paraId="367A8529" w14:textId="1B44EAA9" w:rsidR="005F7B07" w:rsidRPr="00F76F12" w:rsidRDefault="00424D43" w:rsidP="00AA0E0A">
                      <w:pPr>
                        <w:pStyle w:val="descF11"/>
                        <w:rPr>
                          <w:rFonts w:cs="Tahoma"/>
                          <w:sz w:val="18"/>
                        </w:rPr>
                      </w:pPr>
                      <w:r w:rsidRPr="00F76F12">
                        <w:rPr>
                          <w:rFonts w:cs="Tahoma"/>
                          <w:sz w:val="18"/>
                        </w:rPr>
                        <w:t>KITCHEN</w:t>
                      </w:r>
                      <w:r w:rsidR="00312022">
                        <w:rPr>
                          <w:rFonts w:cs="Tahoma"/>
                          <w:sz w:val="18"/>
                        </w:rPr>
                        <w:t xml:space="preserve">/BREAKFAST ROOM  c.5.36m x 2.06m narrowing to 1.85m (17’7” x 6’9” narrowing to 6’1”). Range of base units with cupboards and drawers, space for fridge/freezer, cooker with extractor fan over, space for automatic washing machine, tumble dryer and dish washer, worktops, stainless steel one and half bowl sink unit, tiled splashbacks, recess downlighters, UPVC door to rear, rear aspect window. </w:t>
                      </w:r>
                    </w:p>
                    <w:p w14:paraId="62E5414D" w14:textId="77777777" w:rsidR="008C732D" w:rsidRPr="00F76F12" w:rsidRDefault="008C732D" w:rsidP="00AA0E0A">
                      <w:pPr>
                        <w:pStyle w:val="descF11"/>
                        <w:rPr>
                          <w:rFonts w:cs="Tahoma"/>
                          <w:sz w:val="18"/>
                        </w:rPr>
                      </w:pPr>
                    </w:p>
                    <w:p w14:paraId="20272362" w14:textId="1368EA04" w:rsidR="00F76F12" w:rsidRDefault="00312022" w:rsidP="00312022">
                      <w:pPr>
                        <w:pStyle w:val="headerF12"/>
                        <w:rPr>
                          <w:rFonts w:cs="Tahoma"/>
                          <w:sz w:val="18"/>
                          <w:szCs w:val="18"/>
                        </w:rPr>
                      </w:pPr>
                      <w:r>
                        <w:rPr>
                          <w:rFonts w:cs="Tahoma"/>
                          <w:sz w:val="18"/>
                          <w:szCs w:val="18"/>
                        </w:rPr>
                        <w:t>LANDING  Hatch to loft space, door to:</w:t>
                      </w:r>
                    </w:p>
                    <w:p w14:paraId="3320B318" w14:textId="77777777" w:rsidR="00312022" w:rsidRDefault="00312022" w:rsidP="00312022">
                      <w:pPr>
                        <w:pStyle w:val="headerF12"/>
                        <w:rPr>
                          <w:rFonts w:cs="Tahoma"/>
                          <w:sz w:val="18"/>
                          <w:szCs w:val="18"/>
                        </w:rPr>
                      </w:pPr>
                    </w:p>
                    <w:p w14:paraId="380BE6EA" w14:textId="5F38B10B" w:rsidR="00312022" w:rsidRDefault="00312022" w:rsidP="00312022">
                      <w:pPr>
                        <w:pStyle w:val="headerF12"/>
                        <w:rPr>
                          <w:rFonts w:cs="Tahoma"/>
                          <w:sz w:val="18"/>
                          <w:szCs w:val="18"/>
                        </w:rPr>
                      </w:pPr>
                      <w:r>
                        <w:rPr>
                          <w:rFonts w:cs="Tahoma"/>
                          <w:sz w:val="18"/>
                          <w:szCs w:val="18"/>
                        </w:rPr>
                        <w:t>BEDROOM 1  c.</w:t>
                      </w:r>
                      <w:r w:rsidR="00943052">
                        <w:rPr>
                          <w:rFonts w:cs="Tahoma"/>
                          <w:sz w:val="18"/>
                          <w:szCs w:val="18"/>
                        </w:rPr>
                        <w:t xml:space="preserve">3.99m x 2.84m (13’1” x 9’4”). Radiator, built in wardrobe space, front </w:t>
                      </w:r>
                      <w:proofErr w:type="spellStart"/>
                      <w:r w:rsidR="00943052">
                        <w:rPr>
                          <w:rFonts w:cs="Tahoma"/>
                          <w:sz w:val="18"/>
                          <w:szCs w:val="18"/>
                        </w:rPr>
                        <w:t>aspec</w:t>
                      </w:r>
                      <w:proofErr w:type="spellEnd"/>
                      <w:r w:rsidR="00943052">
                        <w:rPr>
                          <w:rFonts w:cs="Tahoma"/>
                          <w:sz w:val="18"/>
                          <w:szCs w:val="18"/>
                        </w:rPr>
                        <w:t xml:space="preserve"> window. </w:t>
                      </w:r>
                    </w:p>
                    <w:p w14:paraId="4444365C" w14:textId="77777777" w:rsidR="00943052" w:rsidRDefault="00943052" w:rsidP="00312022">
                      <w:pPr>
                        <w:pStyle w:val="headerF12"/>
                        <w:rPr>
                          <w:rFonts w:cs="Tahoma"/>
                          <w:sz w:val="18"/>
                          <w:szCs w:val="18"/>
                        </w:rPr>
                      </w:pPr>
                    </w:p>
                    <w:p w14:paraId="2A1459FA" w14:textId="7C7F000E" w:rsidR="00943052" w:rsidRDefault="00943052" w:rsidP="00312022">
                      <w:pPr>
                        <w:pStyle w:val="headerF12"/>
                        <w:rPr>
                          <w:rFonts w:cs="Tahoma"/>
                          <w:sz w:val="18"/>
                          <w:szCs w:val="18"/>
                        </w:rPr>
                      </w:pPr>
                      <w:r>
                        <w:rPr>
                          <w:rFonts w:cs="Tahoma"/>
                          <w:sz w:val="18"/>
                          <w:szCs w:val="18"/>
                        </w:rPr>
                        <w:t xml:space="preserve">BEDROOM 2  c.3.38m x 2.87m (11’1” x 9’5”). Radiator, built in wardrobes, rear aspect window. </w:t>
                      </w:r>
                    </w:p>
                    <w:p w14:paraId="30C474D6" w14:textId="77777777" w:rsidR="00943052" w:rsidRDefault="00943052" w:rsidP="00312022">
                      <w:pPr>
                        <w:pStyle w:val="headerF12"/>
                        <w:rPr>
                          <w:rFonts w:cs="Tahoma"/>
                          <w:sz w:val="18"/>
                          <w:szCs w:val="18"/>
                        </w:rPr>
                      </w:pPr>
                    </w:p>
                    <w:p w14:paraId="047341BA" w14:textId="2E8494B0" w:rsidR="00943052" w:rsidRPr="00312022" w:rsidRDefault="00943052" w:rsidP="00312022">
                      <w:pPr>
                        <w:pStyle w:val="headerF12"/>
                        <w:rPr>
                          <w:rFonts w:cs="Tahoma"/>
                          <w:sz w:val="18"/>
                          <w:szCs w:val="18"/>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9504" behindDoc="0" locked="0" layoutInCell="1" allowOverlap="1" wp14:anchorId="06A92B28" wp14:editId="693E7784">
                <wp:simplePos x="0" y="0"/>
                <wp:positionH relativeFrom="page">
                  <wp:posOffset>3827145</wp:posOffset>
                </wp:positionH>
                <wp:positionV relativeFrom="page">
                  <wp:posOffset>981075</wp:posOffset>
                </wp:positionV>
                <wp:extent cx="3373120" cy="4600575"/>
                <wp:effectExtent l="0" t="0" r="0" b="0"/>
                <wp:wrapNone/>
                <wp:docPr id="36"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120" cy="460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F7106" w14:textId="03E4AB2F" w:rsidR="00943052" w:rsidRDefault="00943052" w:rsidP="00943052">
                            <w:pPr>
                              <w:pStyle w:val="headerF12"/>
                              <w:rPr>
                                <w:rFonts w:cs="Tahoma"/>
                                <w:sz w:val="18"/>
                                <w:szCs w:val="18"/>
                              </w:rPr>
                            </w:pPr>
                            <w:r>
                              <w:rPr>
                                <w:rFonts w:cs="Tahoma"/>
                                <w:sz w:val="18"/>
                                <w:szCs w:val="18"/>
                              </w:rPr>
                              <w:t xml:space="preserve">BEDROOM 3  c.3.05m x 1.83m (10’ x 6’). Radiator, built in overstairs cupboard, built in cabin bed </w:t>
                            </w:r>
                            <w:r>
                              <w:rPr>
                                <w:rFonts w:cs="Tahoma"/>
                                <w:sz w:val="18"/>
                                <w:szCs w:val="18"/>
                              </w:rPr>
                              <w:t xml:space="preserve">with storage underneath, front aspect window. </w:t>
                            </w:r>
                          </w:p>
                          <w:p w14:paraId="56F1DFE0" w14:textId="77777777" w:rsidR="00943052" w:rsidRDefault="00943052" w:rsidP="00943052">
                            <w:pPr>
                              <w:pStyle w:val="headerF12"/>
                              <w:rPr>
                                <w:rFonts w:cs="Tahoma"/>
                                <w:sz w:val="18"/>
                                <w:szCs w:val="18"/>
                              </w:rPr>
                            </w:pPr>
                          </w:p>
                          <w:p w14:paraId="10489B24" w14:textId="3358C48E" w:rsidR="002C2EDB" w:rsidRDefault="00943052" w:rsidP="0069054F">
                            <w:pPr>
                              <w:pStyle w:val="headerF12"/>
                              <w:rPr>
                                <w:rFonts w:cs="Tahoma"/>
                                <w:sz w:val="18"/>
                                <w:szCs w:val="18"/>
                              </w:rPr>
                            </w:pPr>
                            <w:r>
                              <w:rPr>
                                <w:rFonts w:cs="Tahoma"/>
                                <w:sz w:val="18"/>
                                <w:szCs w:val="18"/>
                              </w:rPr>
                              <w:t xml:space="preserve">SHOWER ROOM  WC, pedestal wash hand basin, corner shower cubicle with rain effect plumbed in shower over with glazed sliding doors, extractor fan, fully tiled walls, shaver socket, heated towel rail, rear aspect window. </w:t>
                            </w:r>
                          </w:p>
                          <w:p w14:paraId="1C4ACE39" w14:textId="77777777" w:rsidR="00943052" w:rsidRDefault="00943052" w:rsidP="0069054F">
                            <w:pPr>
                              <w:pStyle w:val="headerF12"/>
                              <w:rPr>
                                <w:rFonts w:cs="Tahoma"/>
                                <w:szCs w:val="20"/>
                              </w:rPr>
                            </w:pPr>
                          </w:p>
                          <w:p w14:paraId="3C096311" w14:textId="7433FB4D" w:rsidR="00B46FAF" w:rsidRDefault="00B46FAF" w:rsidP="0069054F">
                            <w:pPr>
                              <w:pStyle w:val="headerF12"/>
                              <w:rPr>
                                <w:rFonts w:cs="Tahoma"/>
                                <w:sz w:val="18"/>
                                <w:szCs w:val="18"/>
                              </w:rPr>
                            </w:pPr>
                            <w:r w:rsidRPr="00F76F12">
                              <w:rPr>
                                <w:rFonts w:cs="Tahoma"/>
                                <w:sz w:val="18"/>
                                <w:szCs w:val="18"/>
                              </w:rPr>
                              <w:t>OUTSIDE</w:t>
                            </w:r>
                          </w:p>
                          <w:p w14:paraId="093CB1E9" w14:textId="77777777" w:rsidR="00F76F12" w:rsidRPr="00F76F12" w:rsidRDefault="00F76F12" w:rsidP="0069054F">
                            <w:pPr>
                              <w:pStyle w:val="headerF12"/>
                              <w:rPr>
                                <w:rFonts w:cs="Tahoma"/>
                                <w:sz w:val="18"/>
                                <w:szCs w:val="18"/>
                              </w:rPr>
                            </w:pPr>
                          </w:p>
                          <w:p w14:paraId="6A342F3F" w14:textId="287C630F" w:rsidR="006D5385" w:rsidRPr="00F76F12" w:rsidRDefault="00B46FAF" w:rsidP="0069054F">
                            <w:pPr>
                              <w:pStyle w:val="headerF12"/>
                              <w:rPr>
                                <w:rFonts w:cs="Tahoma"/>
                                <w:sz w:val="18"/>
                                <w:szCs w:val="18"/>
                              </w:rPr>
                            </w:pPr>
                            <w:r w:rsidRPr="00F76F12">
                              <w:rPr>
                                <w:rFonts w:cs="Tahoma"/>
                                <w:sz w:val="18"/>
                                <w:szCs w:val="18"/>
                              </w:rPr>
                              <w:t xml:space="preserve">FRONT GARDEN  </w:t>
                            </w:r>
                            <w:r w:rsidR="00943052">
                              <w:rPr>
                                <w:rFonts w:cs="Tahoma"/>
                                <w:sz w:val="18"/>
                                <w:szCs w:val="18"/>
                              </w:rPr>
                              <w:t>Laid to lawn area</w:t>
                            </w:r>
                            <w:r w:rsidR="00680873">
                              <w:rPr>
                                <w:rFonts w:cs="Tahoma"/>
                                <w:sz w:val="18"/>
                                <w:szCs w:val="18"/>
                              </w:rPr>
                              <w:t>, gated side access.</w:t>
                            </w:r>
                          </w:p>
                          <w:p w14:paraId="033CE4B7" w14:textId="77777777" w:rsidR="004C7176" w:rsidRPr="00F76F12" w:rsidRDefault="004C7176" w:rsidP="0069054F">
                            <w:pPr>
                              <w:pStyle w:val="headerF12"/>
                              <w:rPr>
                                <w:rFonts w:cs="Tahoma"/>
                                <w:sz w:val="18"/>
                                <w:szCs w:val="18"/>
                              </w:rPr>
                            </w:pPr>
                          </w:p>
                          <w:p w14:paraId="09E16A5C" w14:textId="75638CF6" w:rsidR="00B46FAF" w:rsidRPr="00F76F12" w:rsidRDefault="006D5385" w:rsidP="0069054F">
                            <w:pPr>
                              <w:pStyle w:val="headerF12"/>
                              <w:rPr>
                                <w:rFonts w:cs="Tahoma"/>
                                <w:sz w:val="18"/>
                                <w:szCs w:val="18"/>
                              </w:rPr>
                            </w:pPr>
                            <w:r w:rsidRPr="00F76F12">
                              <w:rPr>
                                <w:rFonts w:cs="Tahoma"/>
                                <w:sz w:val="18"/>
                                <w:szCs w:val="18"/>
                              </w:rPr>
                              <w:t>REAR GARDEN</w:t>
                            </w:r>
                            <w:r w:rsidR="004C7176" w:rsidRPr="00F76F12">
                              <w:rPr>
                                <w:rFonts w:cs="Tahoma"/>
                                <w:sz w:val="18"/>
                                <w:szCs w:val="18"/>
                              </w:rPr>
                              <w:t xml:space="preserve">  </w:t>
                            </w:r>
                            <w:r w:rsidR="00943052">
                              <w:rPr>
                                <w:rFonts w:cs="Tahoma"/>
                                <w:sz w:val="18"/>
                                <w:szCs w:val="18"/>
                              </w:rPr>
                              <w:t>Laid to lawn area, shrub beds</w:t>
                            </w:r>
                            <w:r w:rsidR="00680873">
                              <w:rPr>
                                <w:rFonts w:cs="Tahoma"/>
                                <w:sz w:val="18"/>
                                <w:szCs w:val="18"/>
                              </w:rPr>
                              <w:t xml:space="preserve">, garden tap, patio. </w:t>
                            </w:r>
                          </w:p>
                          <w:p w14:paraId="33D8A182" w14:textId="18B8BEE3" w:rsidR="004C7176" w:rsidRPr="00F76F12" w:rsidRDefault="004C7176" w:rsidP="0069054F">
                            <w:pPr>
                              <w:pStyle w:val="headerF12"/>
                              <w:rPr>
                                <w:rFonts w:cs="Tahoma"/>
                                <w:sz w:val="18"/>
                                <w:szCs w:val="18"/>
                              </w:rPr>
                            </w:pPr>
                          </w:p>
                          <w:p w14:paraId="0992E365" w14:textId="1A2048ED" w:rsidR="004C7176" w:rsidRDefault="004C717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92B28" id="_x0000_s1032" type="#_x0000_t202" style="position:absolute;margin-left:301.35pt;margin-top:77.25pt;width:265.6pt;height:362.2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" filled="f" stroked="f">
                <v:textbox inset="0,0,0,0">
                  <w:txbxContent>
                    <w:p w14:paraId="06AF7106" w14:textId="03E4AB2F" w:rsidR="00943052" w:rsidRDefault="00943052" w:rsidP="00943052">
                      <w:pPr>
                        <w:pStyle w:val="headerF12"/>
                        <w:rPr>
                          <w:rFonts w:cs="Tahoma"/>
                          <w:sz w:val="18"/>
                          <w:szCs w:val="18"/>
                        </w:rPr>
                      </w:pPr>
                      <w:r>
                        <w:rPr>
                          <w:rFonts w:cs="Tahoma"/>
                          <w:sz w:val="18"/>
                          <w:szCs w:val="18"/>
                        </w:rPr>
                        <w:t xml:space="preserve">BEDROOM 3  c.3.05m x 1.83m (10’ x 6’). Radiator, built in overstairs cupboard, built in cabin bed </w:t>
                      </w:r>
                      <w:r>
                        <w:rPr>
                          <w:rFonts w:cs="Tahoma"/>
                          <w:sz w:val="18"/>
                          <w:szCs w:val="18"/>
                        </w:rPr>
                        <w:t xml:space="preserve">with storage underneath, front aspect window. </w:t>
                      </w:r>
                    </w:p>
                    <w:p w14:paraId="56F1DFE0" w14:textId="77777777" w:rsidR="00943052" w:rsidRDefault="00943052" w:rsidP="00943052">
                      <w:pPr>
                        <w:pStyle w:val="headerF12"/>
                        <w:rPr>
                          <w:rFonts w:cs="Tahoma"/>
                          <w:sz w:val="18"/>
                          <w:szCs w:val="18"/>
                        </w:rPr>
                      </w:pPr>
                    </w:p>
                    <w:p w14:paraId="10489B24" w14:textId="3358C48E" w:rsidR="002C2EDB" w:rsidRDefault="00943052" w:rsidP="0069054F">
                      <w:pPr>
                        <w:pStyle w:val="headerF12"/>
                        <w:rPr>
                          <w:rFonts w:cs="Tahoma"/>
                          <w:sz w:val="18"/>
                          <w:szCs w:val="18"/>
                        </w:rPr>
                      </w:pPr>
                      <w:r>
                        <w:rPr>
                          <w:rFonts w:cs="Tahoma"/>
                          <w:sz w:val="18"/>
                          <w:szCs w:val="18"/>
                        </w:rPr>
                        <w:t xml:space="preserve">SHOWER ROOM  WC, pedestal wash hand basin, corner shower cubicle with rain effect plumbed in shower over with glazed sliding doors, extractor fan, fully tiled walls, shaver socket, heated towel rail, rear aspect window. </w:t>
                      </w:r>
                    </w:p>
                    <w:p w14:paraId="1C4ACE39" w14:textId="77777777" w:rsidR="00943052" w:rsidRDefault="00943052" w:rsidP="0069054F">
                      <w:pPr>
                        <w:pStyle w:val="headerF12"/>
                        <w:rPr>
                          <w:rFonts w:cs="Tahoma"/>
                          <w:szCs w:val="20"/>
                        </w:rPr>
                      </w:pPr>
                    </w:p>
                    <w:p w14:paraId="3C096311" w14:textId="7433FB4D" w:rsidR="00B46FAF" w:rsidRDefault="00B46FAF" w:rsidP="0069054F">
                      <w:pPr>
                        <w:pStyle w:val="headerF12"/>
                        <w:rPr>
                          <w:rFonts w:cs="Tahoma"/>
                          <w:sz w:val="18"/>
                          <w:szCs w:val="18"/>
                        </w:rPr>
                      </w:pPr>
                      <w:r w:rsidRPr="00F76F12">
                        <w:rPr>
                          <w:rFonts w:cs="Tahoma"/>
                          <w:sz w:val="18"/>
                          <w:szCs w:val="18"/>
                        </w:rPr>
                        <w:t>OUTSIDE</w:t>
                      </w:r>
                    </w:p>
                    <w:p w14:paraId="093CB1E9" w14:textId="77777777" w:rsidR="00F76F12" w:rsidRPr="00F76F12" w:rsidRDefault="00F76F12" w:rsidP="0069054F">
                      <w:pPr>
                        <w:pStyle w:val="headerF12"/>
                        <w:rPr>
                          <w:rFonts w:cs="Tahoma"/>
                          <w:sz w:val="18"/>
                          <w:szCs w:val="18"/>
                        </w:rPr>
                      </w:pPr>
                    </w:p>
                    <w:p w14:paraId="6A342F3F" w14:textId="287C630F" w:rsidR="006D5385" w:rsidRPr="00F76F12" w:rsidRDefault="00B46FAF" w:rsidP="0069054F">
                      <w:pPr>
                        <w:pStyle w:val="headerF12"/>
                        <w:rPr>
                          <w:rFonts w:cs="Tahoma"/>
                          <w:sz w:val="18"/>
                          <w:szCs w:val="18"/>
                        </w:rPr>
                      </w:pPr>
                      <w:r w:rsidRPr="00F76F12">
                        <w:rPr>
                          <w:rFonts w:cs="Tahoma"/>
                          <w:sz w:val="18"/>
                          <w:szCs w:val="18"/>
                        </w:rPr>
                        <w:t xml:space="preserve">FRONT GARDEN  </w:t>
                      </w:r>
                      <w:r w:rsidR="00943052">
                        <w:rPr>
                          <w:rFonts w:cs="Tahoma"/>
                          <w:sz w:val="18"/>
                          <w:szCs w:val="18"/>
                        </w:rPr>
                        <w:t>Laid to lawn area</w:t>
                      </w:r>
                      <w:r w:rsidR="00680873">
                        <w:rPr>
                          <w:rFonts w:cs="Tahoma"/>
                          <w:sz w:val="18"/>
                          <w:szCs w:val="18"/>
                        </w:rPr>
                        <w:t>, gated side access.</w:t>
                      </w:r>
                    </w:p>
                    <w:p w14:paraId="033CE4B7" w14:textId="77777777" w:rsidR="004C7176" w:rsidRPr="00F76F12" w:rsidRDefault="004C7176" w:rsidP="0069054F">
                      <w:pPr>
                        <w:pStyle w:val="headerF12"/>
                        <w:rPr>
                          <w:rFonts w:cs="Tahoma"/>
                          <w:sz w:val="18"/>
                          <w:szCs w:val="18"/>
                        </w:rPr>
                      </w:pPr>
                    </w:p>
                    <w:p w14:paraId="09E16A5C" w14:textId="75638CF6" w:rsidR="00B46FAF" w:rsidRPr="00F76F12" w:rsidRDefault="006D5385" w:rsidP="0069054F">
                      <w:pPr>
                        <w:pStyle w:val="headerF12"/>
                        <w:rPr>
                          <w:rFonts w:cs="Tahoma"/>
                          <w:sz w:val="18"/>
                          <w:szCs w:val="18"/>
                        </w:rPr>
                      </w:pPr>
                      <w:r w:rsidRPr="00F76F12">
                        <w:rPr>
                          <w:rFonts w:cs="Tahoma"/>
                          <w:sz w:val="18"/>
                          <w:szCs w:val="18"/>
                        </w:rPr>
                        <w:t>REAR GARDEN</w:t>
                      </w:r>
                      <w:r w:rsidR="004C7176" w:rsidRPr="00F76F12">
                        <w:rPr>
                          <w:rFonts w:cs="Tahoma"/>
                          <w:sz w:val="18"/>
                          <w:szCs w:val="18"/>
                        </w:rPr>
                        <w:t xml:space="preserve">  </w:t>
                      </w:r>
                      <w:r w:rsidR="00943052">
                        <w:rPr>
                          <w:rFonts w:cs="Tahoma"/>
                          <w:sz w:val="18"/>
                          <w:szCs w:val="18"/>
                        </w:rPr>
                        <w:t>Laid to lawn area, shrub beds</w:t>
                      </w:r>
                      <w:r w:rsidR="00680873">
                        <w:rPr>
                          <w:rFonts w:cs="Tahoma"/>
                          <w:sz w:val="18"/>
                          <w:szCs w:val="18"/>
                        </w:rPr>
                        <w:t xml:space="preserve">, garden tap, patio. </w:t>
                      </w:r>
                    </w:p>
                    <w:p w14:paraId="33D8A182" w14:textId="18B8BEE3" w:rsidR="004C7176" w:rsidRPr="00F76F12" w:rsidRDefault="004C7176" w:rsidP="0069054F">
                      <w:pPr>
                        <w:pStyle w:val="headerF12"/>
                        <w:rPr>
                          <w:rFonts w:cs="Tahoma"/>
                          <w:sz w:val="18"/>
                          <w:szCs w:val="18"/>
                        </w:rPr>
                      </w:pPr>
                    </w:p>
                    <w:p w14:paraId="0992E365" w14:textId="1A2048ED" w:rsidR="004C7176" w:rsidRDefault="004C7176"/>
                  </w:txbxContent>
                </v:textbox>
                <w10:wrap anchorx="page" anchory="page"/>
              </v:shape>
            </w:pict>
          </mc:Fallback>
        </mc:AlternateContent>
      </w:r>
      <w:r>
        <w:rPr>
          <w:noProof/>
          <w:lang w:val="en-GB" w:eastAsia="en-GB"/>
        </w:rPr>
        <mc:AlternateContent>
          <mc:Choice Requires="wps">
            <w:drawing>
              <wp:anchor distT="0" distB="0" distL="114300" distR="114300" simplePos="0" relativeHeight="251667456" behindDoc="0" locked="0" layoutInCell="1" allowOverlap="1" wp14:anchorId="22E93F07" wp14:editId="040D114F">
                <wp:simplePos x="0" y="0"/>
                <wp:positionH relativeFrom="page">
                  <wp:posOffset>5051425</wp:posOffset>
                </wp:positionH>
                <wp:positionV relativeFrom="page">
                  <wp:posOffset>5793740</wp:posOffset>
                </wp:positionV>
                <wp:extent cx="2178050" cy="1432560"/>
                <wp:effectExtent l="0" t="0" r="0" b="0"/>
                <wp:wrapNone/>
                <wp:docPr id="35" name="Text Box 4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8050" cy="1432560"/>
                        </a:xfrm>
                        <a:prstGeom prst="rect">
                          <a:avLst/>
                        </a:prstGeom>
                        <a:solidFill>
                          <a:srgbClr val="FFFFFF"/>
                        </a:solidFill>
                        <a:ln w="25400">
                          <a:solidFill>
                            <a:srgbClr val="FFFFFF"/>
                          </a:solidFill>
                          <a:miter lim="800000"/>
                          <a:headEnd/>
                          <a:tailEnd/>
                        </a:ln>
                      </wps:spPr>
                      <wps:txbx>
                        <w:txbxContent>
                          <w:p w14:paraId="0185CB32" w14:textId="58F16845" w:rsidR="005F7B07" w:rsidRPr="00FA26C4" w:rsidRDefault="00893167" w:rsidP="001B47B5">
                            <w:pPr>
                              <w:jc w:val="center"/>
                            </w:pPr>
                            <w:r>
                              <w:rPr>
                                <w:rFonts w:ascii="Arial" w:hAnsi="Arial" w:cs="Arial"/>
                                <w:noProof/>
                                <w:sz w:val="22"/>
                              </w:rPr>
                              <w:drawing>
                                <wp:inline distT="0" distB="0" distL="0" distR="0" wp14:anchorId="170124B9" wp14:editId="7C4C2C02">
                                  <wp:extent cx="2146300" cy="16097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93F07" id="Text Box 455" o:spid="_x0000_s1033" type="#_x0000_t202" style="position:absolute;margin-left:397.75pt;margin-top:456.2pt;width:171.5pt;height:112.8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" strokecolor="white" strokeweight="2pt">
                <o:lock v:ext="edit" aspectratio="t"/>
                <v:textbox inset="0,0,0,0">
                  <w:txbxContent>
                    <w:p w14:paraId="0185CB32" w14:textId="58F16845" w:rsidR="005F7B07" w:rsidRPr="00FA26C4" w:rsidRDefault="00893167" w:rsidP="001B47B5">
                      <w:pPr>
                        <w:jc w:val="center"/>
                      </w:pPr>
                      <w:r>
                        <w:rPr>
                          <w:rFonts w:ascii="Arial" w:hAnsi="Arial" w:cs="Arial"/>
                          <w:noProof/>
                          <w:sz w:val="22"/>
                        </w:rPr>
                        <w:drawing>
                          <wp:inline distT="0" distB="0" distL="0" distR="0" wp14:anchorId="170124B9" wp14:editId="7C4C2C02">
                            <wp:extent cx="2146300" cy="16097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6432" behindDoc="0" locked="0" layoutInCell="1" allowOverlap="1" wp14:anchorId="6923AA6F" wp14:editId="57CD3414">
                <wp:simplePos x="0" y="0"/>
                <wp:positionH relativeFrom="page">
                  <wp:posOffset>2700020</wp:posOffset>
                </wp:positionH>
                <wp:positionV relativeFrom="page">
                  <wp:posOffset>5793740</wp:posOffset>
                </wp:positionV>
                <wp:extent cx="2178050" cy="1432560"/>
                <wp:effectExtent l="0" t="0" r="0" b="0"/>
                <wp:wrapNone/>
                <wp:docPr id="34" name="Text Box 4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8050" cy="1432560"/>
                        </a:xfrm>
                        <a:prstGeom prst="rect">
                          <a:avLst/>
                        </a:prstGeom>
                        <a:solidFill>
                          <a:srgbClr val="FFFFFF"/>
                        </a:solidFill>
                        <a:ln w="25400">
                          <a:solidFill>
                            <a:srgbClr val="FFFFFF"/>
                          </a:solidFill>
                          <a:miter lim="800000"/>
                          <a:headEnd/>
                          <a:tailEnd/>
                        </a:ln>
                      </wps:spPr>
                      <wps:txbx>
                        <w:txbxContent>
                          <w:p w14:paraId="60EE5B41" w14:textId="4AF063F8" w:rsidR="005F7B07" w:rsidRPr="00FA26C4" w:rsidRDefault="00893167" w:rsidP="001B47B5">
                            <w:pPr>
                              <w:jc w:val="center"/>
                            </w:pPr>
                            <w:r>
                              <w:rPr>
                                <w:rFonts w:ascii="Arial" w:hAnsi="Arial" w:cs="Arial"/>
                                <w:noProof/>
                                <w:sz w:val="22"/>
                              </w:rPr>
                              <w:drawing>
                                <wp:inline distT="0" distB="0" distL="0" distR="0" wp14:anchorId="560790C6" wp14:editId="55215122">
                                  <wp:extent cx="2146300" cy="1609725"/>
                                  <wp:effectExtent l="0" t="0" r="635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3AA6F" id="Text Box 454" o:spid="_x0000_s1034" type="#_x0000_t202" style="position:absolute;margin-left:212.6pt;margin-top:456.2pt;width:171.5pt;height:112.8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" strokecolor="white" strokeweight="2pt">
                <o:lock v:ext="edit" aspectratio="t"/>
                <v:textbox inset="0,0,0,0">
                  <w:txbxContent>
                    <w:p w14:paraId="60EE5B41" w14:textId="4AF063F8" w:rsidR="005F7B07" w:rsidRPr="00FA26C4" w:rsidRDefault="00893167" w:rsidP="001B47B5">
                      <w:pPr>
                        <w:jc w:val="center"/>
                      </w:pPr>
                      <w:r>
                        <w:rPr>
                          <w:rFonts w:ascii="Arial" w:hAnsi="Arial" w:cs="Arial"/>
                          <w:noProof/>
                          <w:sz w:val="22"/>
                        </w:rPr>
                        <w:drawing>
                          <wp:inline distT="0" distB="0" distL="0" distR="0" wp14:anchorId="560790C6" wp14:editId="55215122">
                            <wp:extent cx="2146300" cy="1609725"/>
                            <wp:effectExtent l="0" t="0" r="635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184E5BB0" wp14:editId="5EABC869">
                <wp:simplePos x="0" y="0"/>
                <wp:positionH relativeFrom="page">
                  <wp:posOffset>360045</wp:posOffset>
                </wp:positionH>
                <wp:positionV relativeFrom="page">
                  <wp:posOffset>5793740</wp:posOffset>
                </wp:positionV>
                <wp:extent cx="2178050" cy="1432560"/>
                <wp:effectExtent l="0" t="0" r="0" b="0"/>
                <wp:wrapNone/>
                <wp:docPr id="33" name="Text Box 4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178050" cy="1432560"/>
                        </a:xfrm>
                        <a:prstGeom prst="rect">
                          <a:avLst/>
                        </a:prstGeom>
                        <a:solidFill>
                          <a:srgbClr val="FFFFFF"/>
                        </a:solidFill>
                        <a:ln w="25400">
                          <a:solidFill>
                            <a:srgbClr val="FFFFFF"/>
                          </a:solidFill>
                          <a:miter lim="800000"/>
                          <a:headEnd/>
                          <a:tailEnd/>
                        </a:ln>
                      </wps:spPr>
                      <wps:txbx>
                        <w:txbxContent>
                          <w:p w14:paraId="4A1215BD" w14:textId="03F889DF" w:rsidR="005F7B07" w:rsidRPr="00942D59" w:rsidRDefault="00893167" w:rsidP="001B47B5">
                            <w:pPr>
                              <w:jc w:val="center"/>
                              <w:rPr>
                                <w:lang w:val="en-GB"/>
                              </w:rPr>
                            </w:pPr>
                            <w:r>
                              <w:rPr>
                                <w:rFonts w:ascii="Arial" w:hAnsi="Arial" w:cs="Arial"/>
                                <w:noProof/>
                                <w:sz w:val="22"/>
                              </w:rPr>
                              <w:drawing>
                                <wp:inline distT="0" distB="0" distL="0" distR="0" wp14:anchorId="2DE9F38F" wp14:editId="5ACBF4B5">
                                  <wp:extent cx="2146300" cy="160972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E5BB0" id="Text Box 453" o:spid="_x0000_s1035" type="#_x0000_t202" style="position:absolute;margin-left:28.35pt;margin-top:456.2pt;width:171.5pt;height:112.8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" strokecolor="white" strokeweight="2pt">
                <o:lock v:ext="edit" aspectratio="t"/>
                <v:textbox inset="0,0,0,0">
                  <w:txbxContent>
                    <w:p w14:paraId="4A1215BD" w14:textId="03F889DF" w:rsidR="005F7B07" w:rsidRPr="00942D59" w:rsidRDefault="00893167" w:rsidP="001B47B5">
                      <w:pPr>
                        <w:jc w:val="center"/>
                        <w:rPr>
                          <w:lang w:val="en-GB"/>
                        </w:rPr>
                      </w:pPr>
                      <w:r>
                        <w:rPr>
                          <w:rFonts w:ascii="Arial" w:hAnsi="Arial" w:cs="Arial"/>
                          <w:noProof/>
                          <w:sz w:val="22"/>
                        </w:rPr>
                        <w:drawing>
                          <wp:inline distT="0" distB="0" distL="0" distR="0" wp14:anchorId="2DE9F38F" wp14:editId="5ACBF4B5">
                            <wp:extent cx="2146300" cy="160972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146300" cy="1609725"/>
                                    </a:xfrm>
                                    <a:prstGeom prst="rect">
                                      <a:avLst/>
                                    </a:prstGeom>
                                    <a:noFill/>
                                    <a:ln>
                                      <a:noFill/>
                                    </a:ln>
                                  </pic:spPr>
                                </pic:pic>
                              </a:graphicData>
                            </a:graphic>
                          </wp:inline>
                        </w:drawing>
                      </w:r>
                    </w:p>
                  </w:txbxContent>
                </v:textbox>
                <w10:wrap anchorx="page" anchory="page"/>
              </v:shape>
            </w:pict>
          </mc:Fallback>
        </mc:AlternateContent>
      </w:r>
      <w:r>
        <w:rPr>
          <w:noProof/>
          <w:color w:val="F0673B"/>
          <w:lang w:val="en-GB" w:eastAsia="en-GB"/>
        </w:rPr>
        <mc:AlternateContent>
          <mc:Choice Requires="wps">
            <w:drawing>
              <wp:anchor distT="4294967295" distB="4294967295" distL="114300" distR="114300" simplePos="0" relativeHeight="251658240" behindDoc="0" locked="0" layoutInCell="1" allowOverlap="1" wp14:anchorId="11202FFA" wp14:editId="4E639F72">
                <wp:simplePos x="0" y="0"/>
                <wp:positionH relativeFrom="page">
                  <wp:posOffset>360045</wp:posOffset>
                </wp:positionH>
                <wp:positionV relativeFrom="page">
                  <wp:posOffset>521969</wp:posOffset>
                </wp:positionV>
                <wp:extent cx="1302385" cy="0"/>
                <wp:effectExtent l="0" t="0" r="0" b="0"/>
                <wp:wrapNone/>
                <wp:docPr id="32" name="Line 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2385" cy="0"/>
                        </a:xfrm>
                        <a:prstGeom prst="line">
                          <a:avLst/>
                        </a:prstGeom>
                        <a:noFill/>
                        <a:ln w="25400">
                          <a:solidFill>
                            <a:srgbClr val="F0673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98BA3E" id="Line 44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8.35pt,41.1pt" to="130.9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" strokecolor="#f0673b" strokeweight="2pt">
                <w10:wrap anchorx="page" anchory="page"/>
              </v:line>
            </w:pict>
          </mc:Fallback>
        </mc:AlternateContent>
      </w:r>
      <w:r>
        <w:rPr>
          <w:noProof/>
          <w:color w:val="F0673B"/>
          <w:lang w:val="en-GB" w:eastAsia="en-GB"/>
        </w:rPr>
        <mc:AlternateContent>
          <mc:Choice Requires="wps">
            <w:drawing>
              <wp:anchor distT="4294967295" distB="4294967295" distL="114300" distR="114300" simplePos="0" relativeHeight="251659264" behindDoc="0" locked="0" layoutInCell="1" allowOverlap="1" wp14:anchorId="1ADD56C6" wp14:editId="1DF2F2A1">
                <wp:simplePos x="0" y="0"/>
                <wp:positionH relativeFrom="page">
                  <wp:posOffset>5897880</wp:posOffset>
                </wp:positionH>
                <wp:positionV relativeFrom="page">
                  <wp:posOffset>521969</wp:posOffset>
                </wp:positionV>
                <wp:extent cx="1302385" cy="0"/>
                <wp:effectExtent l="0" t="0" r="0" b="0"/>
                <wp:wrapNone/>
                <wp:docPr id="31" name="Lin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02385" cy="0"/>
                        </a:xfrm>
                        <a:prstGeom prst="line">
                          <a:avLst/>
                        </a:prstGeom>
                        <a:noFill/>
                        <a:ln w="25400">
                          <a:solidFill>
                            <a:srgbClr val="F0673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97043A" id="Line 442" o:spid="_x0000_s1026" style="position:absolute;z-index:251659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464.4pt,41.1pt" to="566.95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" strokecolor="#f0673b" strokeweight="2pt">
                <w10:wrap anchorx="page" anchory="page"/>
              </v:line>
            </w:pict>
          </mc:Fallback>
        </mc:AlternateContent>
      </w:r>
    </w:p>
    <w:p w14:paraId="766346D5" w14:textId="54BFED4A" w:rsidR="00D745E5" w:rsidRDefault="00005E46">
      <w:pPr>
        <w:sectPr w:rsidR="00D745E5" w:rsidSect="00D84911">
          <w:headerReference w:type="default" r:id="rId20"/>
          <w:footerReference w:type="default" r:id="rId21"/>
          <w:pgSz w:w="11907" w:h="11907" w:orient="landscape" w:code="165"/>
          <w:pgMar w:top="0" w:right="0" w:bottom="0" w:left="0" w:header="0" w:footer="0" w:gutter="0"/>
          <w:cols w:space="720"/>
          <w:docGrid w:linePitch="360"/>
        </w:sectPr>
      </w:pPr>
      <w:r>
        <w:rPr>
          <w:noProof/>
          <w:lang w:val="en-GB" w:eastAsia="en-GB"/>
        </w:rPr>
        <w:lastRenderedPageBreak/>
        <mc:AlternateContent>
          <mc:Choice Requires="wps">
            <w:drawing>
              <wp:anchor distT="0" distB="0" distL="114300" distR="114300" simplePos="0" relativeHeight="251650048" behindDoc="0" locked="0" layoutInCell="1" allowOverlap="1" wp14:anchorId="3856B250" wp14:editId="44ADA5D6">
                <wp:simplePos x="0" y="0"/>
                <wp:positionH relativeFrom="page">
                  <wp:posOffset>360045</wp:posOffset>
                </wp:positionH>
                <wp:positionV relativeFrom="page">
                  <wp:posOffset>363855</wp:posOffset>
                </wp:positionV>
                <wp:extent cx="3796030" cy="6911975"/>
                <wp:effectExtent l="0" t="0" r="0" b="0"/>
                <wp:wrapNone/>
                <wp:docPr id="3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691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56DFC" w14:textId="1B9D67A6" w:rsidR="005F7B07" w:rsidRDefault="006D5385" w:rsidP="000954FB">
                            <w:pPr>
                              <w:pStyle w:val="headerF12"/>
                              <w:rPr>
                                <w:rFonts w:cs="Tahoma"/>
                                <w:color w:val="FFFFFF"/>
                                <w:szCs w:val="20"/>
                              </w:rPr>
                            </w:pPr>
                            <w:r>
                              <w:rPr>
                                <w:rFonts w:cs="Tahoma"/>
                                <w:color w:val="FFFFFF"/>
                                <w:szCs w:val="20"/>
                              </w:rPr>
                              <w:t xml:space="preserve">COUNCIL TAX BAND  </w:t>
                            </w:r>
                            <w:r w:rsidR="00445ED3">
                              <w:rPr>
                                <w:rFonts w:cs="Tahoma"/>
                                <w:color w:val="FFFFFF"/>
                                <w:szCs w:val="20"/>
                              </w:rPr>
                              <w:t>‘C’ – payable 202</w:t>
                            </w:r>
                            <w:r w:rsidR="008B5C0C">
                              <w:rPr>
                                <w:rFonts w:cs="Tahoma"/>
                                <w:color w:val="FFFFFF"/>
                                <w:szCs w:val="20"/>
                              </w:rPr>
                              <w:t>3</w:t>
                            </w:r>
                            <w:r w:rsidR="00445ED3">
                              <w:rPr>
                                <w:rFonts w:cs="Tahoma"/>
                                <w:color w:val="FFFFFF"/>
                                <w:szCs w:val="20"/>
                              </w:rPr>
                              <w:t>/2</w:t>
                            </w:r>
                            <w:r w:rsidR="008B5C0C">
                              <w:rPr>
                                <w:rFonts w:cs="Tahoma"/>
                                <w:color w:val="FFFFFF"/>
                                <w:szCs w:val="20"/>
                              </w:rPr>
                              <w:t>4</w:t>
                            </w:r>
                            <w:r w:rsidR="00445ED3">
                              <w:rPr>
                                <w:rFonts w:cs="Tahoma"/>
                                <w:color w:val="FFFFFF"/>
                                <w:szCs w:val="20"/>
                              </w:rPr>
                              <w:t xml:space="preserve"> - £</w:t>
                            </w:r>
                            <w:r w:rsidR="0022177C">
                              <w:rPr>
                                <w:rFonts w:cs="Tahoma"/>
                                <w:color w:val="FFFFFF"/>
                                <w:szCs w:val="20"/>
                              </w:rPr>
                              <w:t>1,882.22</w:t>
                            </w:r>
                          </w:p>
                          <w:p w14:paraId="55F9BA72" w14:textId="68727FC1" w:rsidR="00445ED3" w:rsidRDefault="00445ED3" w:rsidP="000954FB">
                            <w:pPr>
                              <w:pStyle w:val="headerF12"/>
                              <w:rPr>
                                <w:rFonts w:cs="Tahoma"/>
                                <w:color w:val="FFFFFF"/>
                                <w:szCs w:val="20"/>
                              </w:rPr>
                            </w:pPr>
                          </w:p>
                          <w:p w14:paraId="0B9BEEE0" w14:textId="15238FE4" w:rsidR="00445ED3" w:rsidRDefault="00445ED3" w:rsidP="000954FB">
                            <w:pPr>
                              <w:pStyle w:val="headerF12"/>
                              <w:rPr>
                                <w:rFonts w:cs="Tahoma"/>
                                <w:color w:val="FFFFFF"/>
                                <w:szCs w:val="20"/>
                              </w:rPr>
                            </w:pPr>
                            <w:r>
                              <w:rPr>
                                <w:rFonts w:cs="Tahoma"/>
                                <w:color w:val="FFFFFF"/>
                                <w:szCs w:val="20"/>
                              </w:rPr>
                              <w:t>EPC RATING  ‘</w:t>
                            </w:r>
                            <w:r w:rsidR="0022177C">
                              <w:rPr>
                                <w:rFonts w:cs="Tahoma"/>
                                <w:color w:val="FFFFFF"/>
                                <w:szCs w:val="20"/>
                              </w:rPr>
                              <w:t>D</w:t>
                            </w:r>
                            <w:r>
                              <w:rPr>
                                <w:rFonts w:cs="Tahoma"/>
                                <w:color w:val="FFFFFF"/>
                                <w:szCs w:val="20"/>
                              </w:rPr>
                              <w:t>’.</w:t>
                            </w:r>
                          </w:p>
                          <w:p w14:paraId="62DBF406" w14:textId="2B2D721B" w:rsidR="00445ED3" w:rsidRDefault="00445ED3" w:rsidP="000954FB">
                            <w:pPr>
                              <w:pStyle w:val="headerF12"/>
                              <w:rPr>
                                <w:rFonts w:cs="Tahoma"/>
                                <w:color w:val="FFFFFF"/>
                                <w:szCs w:val="20"/>
                              </w:rPr>
                            </w:pPr>
                          </w:p>
                          <w:p w14:paraId="097F4D2E" w14:textId="3CFE5A25" w:rsidR="00445ED3" w:rsidRDefault="00445ED3" w:rsidP="000954FB">
                            <w:pPr>
                              <w:pStyle w:val="headerF12"/>
                              <w:rPr>
                                <w:rFonts w:cs="Tahoma"/>
                                <w:color w:val="FFFFFF"/>
                                <w:szCs w:val="20"/>
                              </w:rPr>
                            </w:pPr>
                            <w:r>
                              <w:rPr>
                                <w:rFonts w:cs="Tahoma"/>
                                <w:color w:val="FFFFFF"/>
                                <w:szCs w:val="20"/>
                              </w:rPr>
                              <w:t xml:space="preserve">GROSS SQUARE MEASUREMENTS </w:t>
                            </w:r>
                            <w:r w:rsidR="009F2463">
                              <w:rPr>
                                <w:rFonts w:cs="Tahoma"/>
                                <w:color w:val="FFFFFF"/>
                                <w:szCs w:val="20"/>
                              </w:rPr>
                              <w:t>78.5</w:t>
                            </w:r>
                            <w:r>
                              <w:rPr>
                                <w:rFonts w:cs="Tahoma"/>
                                <w:color w:val="FFFFFF"/>
                                <w:szCs w:val="20"/>
                              </w:rPr>
                              <w:t xml:space="preserve"> sq. </w:t>
                            </w:r>
                            <w:proofErr w:type="spellStart"/>
                            <w:r>
                              <w:rPr>
                                <w:rFonts w:cs="Tahoma"/>
                                <w:color w:val="FFFFFF"/>
                                <w:szCs w:val="20"/>
                              </w:rPr>
                              <w:t>metres</w:t>
                            </w:r>
                            <w:proofErr w:type="spellEnd"/>
                            <w:r>
                              <w:rPr>
                                <w:rFonts w:cs="Tahoma"/>
                                <w:color w:val="FFFFFF"/>
                                <w:szCs w:val="20"/>
                              </w:rPr>
                              <w:t xml:space="preserve"> (</w:t>
                            </w:r>
                            <w:r w:rsidR="009F2463">
                              <w:rPr>
                                <w:rFonts w:cs="Tahoma"/>
                                <w:color w:val="FFFFFF"/>
                                <w:szCs w:val="20"/>
                              </w:rPr>
                              <w:t xml:space="preserve">845.1 </w:t>
                            </w:r>
                            <w:r>
                              <w:rPr>
                                <w:rFonts w:cs="Tahoma"/>
                                <w:color w:val="FFFFFF"/>
                                <w:szCs w:val="20"/>
                              </w:rPr>
                              <w:t>sq. feet) approx.</w:t>
                            </w:r>
                          </w:p>
                          <w:p w14:paraId="08EB39AD" w14:textId="43104C68" w:rsidR="00445ED3" w:rsidRDefault="00445ED3" w:rsidP="000954FB">
                            <w:pPr>
                              <w:pStyle w:val="headerF12"/>
                              <w:rPr>
                                <w:rFonts w:cs="Tahoma"/>
                                <w:color w:val="FFFFFF"/>
                                <w:szCs w:val="20"/>
                              </w:rPr>
                            </w:pPr>
                          </w:p>
                          <w:p w14:paraId="63501236" w14:textId="5A0FCBA6" w:rsidR="00445ED3" w:rsidRDefault="00445ED3" w:rsidP="000954FB">
                            <w:pPr>
                              <w:pStyle w:val="headerF12"/>
                              <w:rPr>
                                <w:rFonts w:cs="Tahoma"/>
                                <w:color w:val="FFFFFF"/>
                                <w:szCs w:val="20"/>
                              </w:rPr>
                            </w:pPr>
                            <w:r>
                              <w:rPr>
                                <w:rFonts w:cs="Tahoma"/>
                                <w:color w:val="FFFFFF"/>
                                <w:szCs w:val="20"/>
                              </w:rPr>
                              <w:t>TENURE  The agents are advised this property is FREEHOLD.</w:t>
                            </w:r>
                          </w:p>
                          <w:p w14:paraId="2B047C4B" w14:textId="66210CAE" w:rsidR="00445ED3" w:rsidRDefault="00445ED3" w:rsidP="000954FB">
                            <w:pPr>
                              <w:pStyle w:val="headerF12"/>
                              <w:rPr>
                                <w:rFonts w:cs="Tahoma"/>
                                <w:color w:val="FFFFFF"/>
                                <w:szCs w:val="20"/>
                              </w:rPr>
                            </w:pPr>
                          </w:p>
                          <w:p w14:paraId="1CF05B56" w14:textId="0823317E" w:rsidR="00445ED3" w:rsidRDefault="00445ED3" w:rsidP="000954FB">
                            <w:pPr>
                              <w:pStyle w:val="headerF12"/>
                              <w:rPr>
                                <w:rFonts w:cs="Tahoma"/>
                                <w:color w:val="FFFFFF"/>
                                <w:szCs w:val="20"/>
                              </w:rPr>
                            </w:pPr>
                            <w:r>
                              <w:rPr>
                                <w:rFonts w:cs="Tahoma"/>
                                <w:color w:val="FFFFFF"/>
                                <w:szCs w:val="20"/>
                              </w:rPr>
                              <w:t>NOTE  Paul Jeffreys have not tested any appliance mentioned in these particulars, including central heating and services and cannot confirm that they are in working order.  All photographs are for guidance and items within the photographs may not be included in the sale.</w:t>
                            </w:r>
                          </w:p>
                          <w:p w14:paraId="10E9C08A" w14:textId="728C3829" w:rsidR="00445ED3" w:rsidRDefault="00445ED3" w:rsidP="000954FB">
                            <w:pPr>
                              <w:pStyle w:val="headerF12"/>
                              <w:rPr>
                                <w:rFonts w:cs="Tahoma"/>
                                <w:color w:val="FFFFFF"/>
                                <w:szCs w:val="20"/>
                              </w:rPr>
                            </w:pPr>
                          </w:p>
                          <w:p w14:paraId="0853686C" w14:textId="7AD2C93A" w:rsidR="00445ED3" w:rsidRDefault="00445ED3" w:rsidP="000954FB">
                            <w:pPr>
                              <w:pStyle w:val="headerF12"/>
                              <w:rPr>
                                <w:rFonts w:cs="Tahoma"/>
                                <w:color w:val="FFFFFF"/>
                                <w:szCs w:val="20"/>
                              </w:rPr>
                            </w:pPr>
                            <w:r>
                              <w:rPr>
                                <w:rFonts w:cs="Tahoma"/>
                                <w:color w:val="FFFFFF"/>
                                <w:szCs w:val="20"/>
                              </w:rPr>
                              <w:t xml:space="preserve">NOTE  FLOOR PLAN IS FOR GUIDANCE ONLY.  </w:t>
                            </w:r>
                          </w:p>
                          <w:p w14:paraId="037EB2FB" w14:textId="2EA4F2DE" w:rsidR="00445ED3" w:rsidRDefault="00445ED3" w:rsidP="000954FB">
                            <w:pPr>
                              <w:pStyle w:val="headerF12"/>
                              <w:rPr>
                                <w:rFonts w:cs="Tahoma"/>
                                <w:color w:val="FFFFFF"/>
                                <w:szCs w:val="20"/>
                              </w:rPr>
                            </w:pPr>
                          </w:p>
                          <w:p w14:paraId="09060485" w14:textId="2AABE477" w:rsidR="00445ED3" w:rsidRDefault="00445ED3" w:rsidP="000954FB">
                            <w:pPr>
                              <w:pStyle w:val="headerF12"/>
                              <w:rPr>
                                <w:rFonts w:cs="Tahoma"/>
                                <w:color w:val="FFFFFF"/>
                                <w:szCs w:val="20"/>
                              </w:rPr>
                            </w:pPr>
                            <w:r>
                              <w:rPr>
                                <w:rFonts w:cs="Tahoma"/>
                                <w:color w:val="FFFFFF"/>
                                <w:szCs w:val="20"/>
                              </w:rPr>
                              <w:t xml:space="preserve">DIRECTIONS  </w:t>
                            </w:r>
                            <w:r w:rsidR="00943052">
                              <w:rPr>
                                <w:rFonts w:cs="Tahoma"/>
                                <w:color w:val="FFFFFF"/>
                                <w:szCs w:val="20"/>
                              </w:rPr>
                              <w:t xml:space="preserve">Leave Hythe via Langdown Lawn, forking left into Fawley Road and take the left just before </w:t>
                            </w:r>
                            <w:proofErr w:type="spellStart"/>
                            <w:r w:rsidR="00943052">
                              <w:rPr>
                                <w:rFonts w:cs="Tahoma"/>
                                <w:color w:val="FFFFFF"/>
                                <w:szCs w:val="20"/>
                              </w:rPr>
                              <w:t>Seadown</w:t>
                            </w:r>
                            <w:proofErr w:type="spellEnd"/>
                            <w:r w:rsidR="00943052">
                              <w:rPr>
                                <w:rFonts w:cs="Tahoma"/>
                                <w:color w:val="FFFFFF"/>
                                <w:szCs w:val="20"/>
                              </w:rPr>
                              <w:t xml:space="preserve"> Vets into Frost Lane. Take the second exit on your left into </w:t>
                            </w:r>
                            <w:proofErr w:type="spellStart"/>
                            <w:r w:rsidR="00943052">
                              <w:rPr>
                                <w:rFonts w:cs="Tahoma"/>
                                <w:color w:val="FFFFFF"/>
                                <w:szCs w:val="20"/>
                              </w:rPr>
                              <w:t>Furzdale</w:t>
                            </w:r>
                            <w:proofErr w:type="spellEnd"/>
                            <w:r w:rsidR="00943052">
                              <w:rPr>
                                <w:rFonts w:cs="Tahoma"/>
                                <w:color w:val="FFFFFF"/>
                                <w:szCs w:val="20"/>
                              </w:rPr>
                              <w:t xml:space="preserve"> Park and take the third left into Birchdale, continue to the end and fork left and the property will be found up the walkway on the left hand side.</w:t>
                            </w:r>
                          </w:p>
                          <w:p w14:paraId="26044F54" w14:textId="77777777" w:rsidR="00445ED3" w:rsidRDefault="00445ED3" w:rsidP="000954FB">
                            <w:pPr>
                              <w:pStyle w:val="headerF12"/>
                              <w:rPr>
                                <w:rFonts w:cs="Tahoma"/>
                                <w:color w:val="FFFFFF"/>
                                <w:szCs w:val="20"/>
                              </w:rPr>
                            </w:pPr>
                          </w:p>
                          <w:p w14:paraId="6AF263D3" w14:textId="77777777" w:rsidR="005F7B07" w:rsidRDefault="005F7B07" w:rsidP="000954FB">
                            <w:pPr>
                              <w:pStyle w:val="headerF12"/>
                              <w:rPr>
                                <w:rFonts w:cs="Tahoma"/>
                                <w:color w:val="FFFFFF"/>
                                <w:szCs w:val="20"/>
                              </w:rPr>
                            </w:pPr>
                            <w:r>
                              <w:rPr>
                                <w:rFonts w:cs="Tahoma"/>
                                <w:color w:val="FFFFFF"/>
                                <w:szCs w:val="20"/>
                              </w:rPr>
                              <w:t>VIEWING STRICTLY BY APPOINTMENT</w:t>
                            </w:r>
                          </w:p>
                          <w:p w14:paraId="6FEC7A6E" w14:textId="6523D2E8" w:rsidR="005F7B07" w:rsidRDefault="005F7B07" w:rsidP="000954FB">
                            <w:pPr>
                              <w:pStyle w:val="headerF12"/>
                              <w:rPr>
                                <w:rFonts w:cs="Tahoma"/>
                                <w:color w:val="FFFFFF"/>
                                <w:szCs w:val="20"/>
                              </w:rPr>
                            </w:pPr>
                            <w:r>
                              <w:rPr>
                                <w:rFonts w:cs="Tahoma"/>
                                <w:color w:val="FFFFFF"/>
                                <w:szCs w:val="20"/>
                              </w:rPr>
                              <w:t>OPEN</w:t>
                            </w:r>
                            <w:r>
                              <w:rPr>
                                <w:rFonts w:cs="Tahoma"/>
                                <w:color w:val="FFFFFF"/>
                                <w:szCs w:val="20"/>
                              </w:rPr>
                              <w:tab/>
                            </w:r>
                            <w:r>
                              <w:rPr>
                                <w:rFonts w:cs="Tahoma"/>
                                <w:color w:val="FFFFFF"/>
                                <w:szCs w:val="20"/>
                              </w:rPr>
                              <w:tab/>
                              <w:t>Weekdays</w:t>
                            </w:r>
                            <w:r>
                              <w:rPr>
                                <w:rFonts w:cs="Tahoma"/>
                                <w:color w:val="FFFFFF"/>
                                <w:szCs w:val="20"/>
                              </w:rPr>
                              <w:tab/>
                              <w:t xml:space="preserve">9.00am – </w:t>
                            </w:r>
                            <w:r w:rsidR="00B54246">
                              <w:rPr>
                                <w:rFonts w:cs="Tahoma"/>
                                <w:color w:val="FFFFFF"/>
                                <w:szCs w:val="20"/>
                              </w:rPr>
                              <w:t>5</w:t>
                            </w:r>
                            <w:r>
                              <w:rPr>
                                <w:rFonts w:cs="Tahoma"/>
                                <w:color w:val="FFFFFF"/>
                                <w:szCs w:val="20"/>
                              </w:rPr>
                              <w:t>.00pm</w:t>
                            </w:r>
                          </w:p>
                          <w:p w14:paraId="5E21B3A3"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Saturday</w:t>
                            </w:r>
                            <w:r>
                              <w:rPr>
                                <w:rFonts w:cs="Tahoma"/>
                                <w:color w:val="FFFFFF"/>
                                <w:szCs w:val="20"/>
                              </w:rPr>
                              <w:tab/>
                              <w:t>9.00am – 4.00pm</w:t>
                            </w:r>
                          </w:p>
                          <w:p w14:paraId="4DF560C9"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Sunday</w:t>
                            </w:r>
                            <w:r>
                              <w:rPr>
                                <w:rFonts w:cs="Tahoma"/>
                                <w:color w:val="FFFFFF"/>
                                <w:szCs w:val="20"/>
                              </w:rPr>
                              <w:tab/>
                            </w:r>
                            <w:r>
                              <w:rPr>
                                <w:rFonts w:cs="Tahoma"/>
                                <w:color w:val="FFFFFF"/>
                                <w:szCs w:val="20"/>
                              </w:rPr>
                              <w:tab/>
                              <w:t>10.00am – 3.00pm</w:t>
                            </w:r>
                          </w:p>
                          <w:p w14:paraId="2EB95941" w14:textId="77777777" w:rsidR="00445ED3" w:rsidRDefault="00445ED3" w:rsidP="000954FB">
                            <w:pPr>
                              <w:pStyle w:val="descF11"/>
                              <w:rPr>
                                <w:rFonts w:cs="Tahoma"/>
                                <w:color w:val="FFFFFF"/>
                                <w:szCs w:val="20"/>
                              </w:rPr>
                            </w:pPr>
                          </w:p>
                          <w:p w14:paraId="38D3BD01" w14:textId="77777777" w:rsidR="00445ED3" w:rsidRDefault="00445ED3" w:rsidP="000954FB">
                            <w:pPr>
                              <w:pStyle w:val="descF11"/>
                              <w:rPr>
                                <w:rFonts w:cs="Tahoma"/>
                                <w:color w:val="FFFFFF"/>
                                <w:szCs w:val="20"/>
                              </w:rPr>
                            </w:pPr>
                          </w:p>
                          <w:p w14:paraId="59449488" w14:textId="12E65C12" w:rsidR="005F7B07" w:rsidRDefault="00C76C4E" w:rsidP="000954FB">
                            <w:pPr>
                              <w:pStyle w:val="descF11"/>
                              <w:rPr>
                                <w:rFonts w:cs="Tahoma"/>
                                <w:color w:val="FFFFFF"/>
                                <w:szCs w:val="20"/>
                              </w:rPr>
                            </w:pPr>
                            <w:r>
                              <w:rPr>
                                <w:rFonts w:cs="Tahoma"/>
                                <w:color w:val="FFFFFF"/>
                                <w:szCs w:val="20"/>
                              </w:rPr>
                              <w:t>PMD</w:t>
                            </w:r>
                            <w:r w:rsidR="006D7642">
                              <w:rPr>
                                <w:rFonts w:cs="Tahoma"/>
                                <w:color w:val="FFFFFF"/>
                                <w:szCs w:val="20"/>
                              </w:rPr>
                              <w:t>/</w:t>
                            </w:r>
                            <w:r w:rsidR="0022177C">
                              <w:rPr>
                                <w:rFonts w:cs="Tahoma"/>
                                <w:color w:val="FFFFFF"/>
                                <w:szCs w:val="20"/>
                              </w:rPr>
                              <w:t>SW</w:t>
                            </w:r>
                            <w:r w:rsidR="00445ED3">
                              <w:rPr>
                                <w:rFonts w:cs="Tahoma"/>
                                <w:color w:val="FFFFFF"/>
                                <w:szCs w:val="20"/>
                              </w:rPr>
                              <w:t>/0</w:t>
                            </w:r>
                            <w:r w:rsidR="0022177C">
                              <w:rPr>
                                <w:rFonts w:cs="Tahoma"/>
                                <w:color w:val="FFFFFF"/>
                                <w:szCs w:val="20"/>
                              </w:rPr>
                              <w:t>9</w:t>
                            </w:r>
                            <w:r w:rsidR="00445ED3">
                              <w:rPr>
                                <w:rFonts w:cs="Tahoma"/>
                                <w:color w:val="FFFFFF"/>
                                <w:szCs w:val="20"/>
                              </w:rPr>
                              <w:t>.23</w:t>
                            </w:r>
                          </w:p>
                          <w:p w14:paraId="37030491" w14:textId="77777777" w:rsidR="005F7B07" w:rsidRPr="00B864B9" w:rsidRDefault="005F7B07" w:rsidP="000954FB">
                            <w:pPr>
                              <w:pStyle w:val="descF11"/>
                              <w:rPr>
                                <w:rFonts w:cs="Tahoma"/>
                                <w:color w:val="FFFFFF"/>
                                <w:szCs w:val="20"/>
                              </w:rPr>
                            </w:pPr>
                          </w:p>
                          <w:p w14:paraId="09D2FC61" w14:textId="77777777" w:rsidR="005F7B07" w:rsidRPr="00B864B9" w:rsidRDefault="005F7B07" w:rsidP="0084480D">
                            <w:pPr>
                              <w:rPr>
                                <w:rFonts w:ascii="Tahoma" w:hAnsi="Tahoma" w:cs="Tahoma"/>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6B250" id="Text Box 290" o:spid="_x0000_s1036" type="#_x0000_t202" style="position:absolute;margin-left:28.35pt;margin-top:28.65pt;width:298.9pt;height:544.2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" filled="f" stroked="f">
                <v:textbox inset="0,0,0,0">
                  <w:txbxContent>
                    <w:p w14:paraId="09156DFC" w14:textId="1B9D67A6" w:rsidR="005F7B07" w:rsidRDefault="006D5385" w:rsidP="000954FB">
                      <w:pPr>
                        <w:pStyle w:val="headerF12"/>
                        <w:rPr>
                          <w:rFonts w:cs="Tahoma"/>
                          <w:color w:val="FFFFFF"/>
                          <w:szCs w:val="20"/>
                        </w:rPr>
                      </w:pPr>
                      <w:r>
                        <w:rPr>
                          <w:rFonts w:cs="Tahoma"/>
                          <w:color w:val="FFFFFF"/>
                          <w:szCs w:val="20"/>
                        </w:rPr>
                        <w:t xml:space="preserve">COUNCIL TAX BAND  </w:t>
                      </w:r>
                      <w:r w:rsidR="00445ED3">
                        <w:rPr>
                          <w:rFonts w:cs="Tahoma"/>
                          <w:color w:val="FFFFFF"/>
                          <w:szCs w:val="20"/>
                        </w:rPr>
                        <w:t>‘C’ – payable 202</w:t>
                      </w:r>
                      <w:r w:rsidR="008B5C0C">
                        <w:rPr>
                          <w:rFonts w:cs="Tahoma"/>
                          <w:color w:val="FFFFFF"/>
                          <w:szCs w:val="20"/>
                        </w:rPr>
                        <w:t>3</w:t>
                      </w:r>
                      <w:r w:rsidR="00445ED3">
                        <w:rPr>
                          <w:rFonts w:cs="Tahoma"/>
                          <w:color w:val="FFFFFF"/>
                          <w:szCs w:val="20"/>
                        </w:rPr>
                        <w:t>/2</w:t>
                      </w:r>
                      <w:r w:rsidR="008B5C0C">
                        <w:rPr>
                          <w:rFonts w:cs="Tahoma"/>
                          <w:color w:val="FFFFFF"/>
                          <w:szCs w:val="20"/>
                        </w:rPr>
                        <w:t>4</w:t>
                      </w:r>
                      <w:r w:rsidR="00445ED3">
                        <w:rPr>
                          <w:rFonts w:cs="Tahoma"/>
                          <w:color w:val="FFFFFF"/>
                          <w:szCs w:val="20"/>
                        </w:rPr>
                        <w:t xml:space="preserve"> - £</w:t>
                      </w:r>
                      <w:r w:rsidR="0022177C">
                        <w:rPr>
                          <w:rFonts w:cs="Tahoma"/>
                          <w:color w:val="FFFFFF"/>
                          <w:szCs w:val="20"/>
                        </w:rPr>
                        <w:t>1,882.22</w:t>
                      </w:r>
                    </w:p>
                    <w:p w14:paraId="55F9BA72" w14:textId="68727FC1" w:rsidR="00445ED3" w:rsidRDefault="00445ED3" w:rsidP="000954FB">
                      <w:pPr>
                        <w:pStyle w:val="headerF12"/>
                        <w:rPr>
                          <w:rFonts w:cs="Tahoma"/>
                          <w:color w:val="FFFFFF"/>
                          <w:szCs w:val="20"/>
                        </w:rPr>
                      </w:pPr>
                    </w:p>
                    <w:p w14:paraId="0B9BEEE0" w14:textId="15238FE4" w:rsidR="00445ED3" w:rsidRDefault="00445ED3" w:rsidP="000954FB">
                      <w:pPr>
                        <w:pStyle w:val="headerF12"/>
                        <w:rPr>
                          <w:rFonts w:cs="Tahoma"/>
                          <w:color w:val="FFFFFF"/>
                          <w:szCs w:val="20"/>
                        </w:rPr>
                      </w:pPr>
                      <w:r>
                        <w:rPr>
                          <w:rFonts w:cs="Tahoma"/>
                          <w:color w:val="FFFFFF"/>
                          <w:szCs w:val="20"/>
                        </w:rPr>
                        <w:t>EPC RATING  ‘</w:t>
                      </w:r>
                      <w:r w:rsidR="0022177C">
                        <w:rPr>
                          <w:rFonts w:cs="Tahoma"/>
                          <w:color w:val="FFFFFF"/>
                          <w:szCs w:val="20"/>
                        </w:rPr>
                        <w:t>D</w:t>
                      </w:r>
                      <w:r>
                        <w:rPr>
                          <w:rFonts w:cs="Tahoma"/>
                          <w:color w:val="FFFFFF"/>
                          <w:szCs w:val="20"/>
                        </w:rPr>
                        <w:t>’.</w:t>
                      </w:r>
                    </w:p>
                    <w:p w14:paraId="62DBF406" w14:textId="2B2D721B" w:rsidR="00445ED3" w:rsidRDefault="00445ED3" w:rsidP="000954FB">
                      <w:pPr>
                        <w:pStyle w:val="headerF12"/>
                        <w:rPr>
                          <w:rFonts w:cs="Tahoma"/>
                          <w:color w:val="FFFFFF"/>
                          <w:szCs w:val="20"/>
                        </w:rPr>
                      </w:pPr>
                    </w:p>
                    <w:p w14:paraId="097F4D2E" w14:textId="3CFE5A25" w:rsidR="00445ED3" w:rsidRDefault="00445ED3" w:rsidP="000954FB">
                      <w:pPr>
                        <w:pStyle w:val="headerF12"/>
                        <w:rPr>
                          <w:rFonts w:cs="Tahoma"/>
                          <w:color w:val="FFFFFF"/>
                          <w:szCs w:val="20"/>
                        </w:rPr>
                      </w:pPr>
                      <w:r>
                        <w:rPr>
                          <w:rFonts w:cs="Tahoma"/>
                          <w:color w:val="FFFFFF"/>
                          <w:szCs w:val="20"/>
                        </w:rPr>
                        <w:t xml:space="preserve">GROSS SQUARE MEASUREMENTS </w:t>
                      </w:r>
                      <w:r w:rsidR="009F2463">
                        <w:rPr>
                          <w:rFonts w:cs="Tahoma"/>
                          <w:color w:val="FFFFFF"/>
                          <w:szCs w:val="20"/>
                        </w:rPr>
                        <w:t>78.5</w:t>
                      </w:r>
                      <w:r>
                        <w:rPr>
                          <w:rFonts w:cs="Tahoma"/>
                          <w:color w:val="FFFFFF"/>
                          <w:szCs w:val="20"/>
                        </w:rPr>
                        <w:t xml:space="preserve"> sq. </w:t>
                      </w:r>
                      <w:proofErr w:type="spellStart"/>
                      <w:r>
                        <w:rPr>
                          <w:rFonts w:cs="Tahoma"/>
                          <w:color w:val="FFFFFF"/>
                          <w:szCs w:val="20"/>
                        </w:rPr>
                        <w:t>metres</w:t>
                      </w:r>
                      <w:proofErr w:type="spellEnd"/>
                      <w:r>
                        <w:rPr>
                          <w:rFonts w:cs="Tahoma"/>
                          <w:color w:val="FFFFFF"/>
                          <w:szCs w:val="20"/>
                        </w:rPr>
                        <w:t xml:space="preserve"> (</w:t>
                      </w:r>
                      <w:r w:rsidR="009F2463">
                        <w:rPr>
                          <w:rFonts w:cs="Tahoma"/>
                          <w:color w:val="FFFFFF"/>
                          <w:szCs w:val="20"/>
                        </w:rPr>
                        <w:t xml:space="preserve">845.1 </w:t>
                      </w:r>
                      <w:r>
                        <w:rPr>
                          <w:rFonts w:cs="Tahoma"/>
                          <w:color w:val="FFFFFF"/>
                          <w:szCs w:val="20"/>
                        </w:rPr>
                        <w:t>sq. feet) approx.</w:t>
                      </w:r>
                    </w:p>
                    <w:p w14:paraId="08EB39AD" w14:textId="43104C68" w:rsidR="00445ED3" w:rsidRDefault="00445ED3" w:rsidP="000954FB">
                      <w:pPr>
                        <w:pStyle w:val="headerF12"/>
                        <w:rPr>
                          <w:rFonts w:cs="Tahoma"/>
                          <w:color w:val="FFFFFF"/>
                          <w:szCs w:val="20"/>
                        </w:rPr>
                      </w:pPr>
                    </w:p>
                    <w:p w14:paraId="63501236" w14:textId="5A0FCBA6" w:rsidR="00445ED3" w:rsidRDefault="00445ED3" w:rsidP="000954FB">
                      <w:pPr>
                        <w:pStyle w:val="headerF12"/>
                        <w:rPr>
                          <w:rFonts w:cs="Tahoma"/>
                          <w:color w:val="FFFFFF"/>
                          <w:szCs w:val="20"/>
                        </w:rPr>
                      </w:pPr>
                      <w:r>
                        <w:rPr>
                          <w:rFonts w:cs="Tahoma"/>
                          <w:color w:val="FFFFFF"/>
                          <w:szCs w:val="20"/>
                        </w:rPr>
                        <w:t>TENURE  The agents are advised this property is FREEHOLD.</w:t>
                      </w:r>
                    </w:p>
                    <w:p w14:paraId="2B047C4B" w14:textId="66210CAE" w:rsidR="00445ED3" w:rsidRDefault="00445ED3" w:rsidP="000954FB">
                      <w:pPr>
                        <w:pStyle w:val="headerF12"/>
                        <w:rPr>
                          <w:rFonts w:cs="Tahoma"/>
                          <w:color w:val="FFFFFF"/>
                          <w:szCs w:val="20"/>
                        </w:rPr>
                      </w:pPr>
                    </w:p>
                    <w:p w14:paraId="1CF05B56" w14:textId="0823317E" w:rsidR="00445ED3" w:rsidRDefault="00445ED3" w:rsidP="000954FB">
                      <w:pPr>
                        <w:pStyle w:val="headerF12"/>
                        <w:rPr>
                          <w:rFonts w:cs="Tahoma"/>
                          <w:color w:val="FFFFFF"/>
                          <w:szCs w:val="20"/>
                        </w:rPr>
                      </w:pPr>
                      <w:r>
                        <w:rPr>
                          <w:rFonts w:cs="Tahoma"/>
                          <w:color w:val="FFFFFF"/>
                          <w:szCs w:val="20"/>
                        </w:rPr>
                        <w:t>NOTE  Paul Jeffreys have not tested any appliance mentioned in these particulars, including central heating and services and cannot confirm that they are in working order.  All photographs are for guidance and items within the photographs may not be included in the sale.</w:t>
                      </w:r>
                    </w:p>
                    <w:p w14:paraId="10E9C08A" w14:textId="728C3829" w:rsidR="00445ED3" w:rsidRDefault="00445ED3" w:rsidP="000954FB">
                      <w:pPr>
                        <w:pStyle w:val="headerF12"/>
                        <w:rPr>
                          <w:rFonts w:cs="Tahoma"/>
                          <w:color w:val="FFFFFF"/>
                          <w:szCs w:val="20"/>
                        </w:rPr>
                      </w:pPr>
                    </w:p>
                    <w:p w14:paraId="0853686C" w14:textId="7AD2C93A" w:rsidR="00445ED3" w:rsidRDefault="00445ED3" w:rsidP="000954FB">
                      <w:pPr>
                        <w:pStyle w:val="headerF12"/>
                        <w:rPr>
                          <w:rFonts w:cs="Tahoma"/>
                          <w:color w:val="FFFFFF"/>
                          <w:szCs w:val="20"/>
                        </w:rPr>
                      </w:pPr>
                      <w:r>
                        <w:rPr>
                          <w:rFonts w:cs="Tahoma"/>
                          <w:color w:val="FFFFFF"/>
                          <w:szCs w:val="20"/>
                        </w:rPr>
                        <w:t xml:space="preserve">NOTE  FLOOR PLAN IS FOR GUIDANCE ONLY.  </w:t>
                      </w:r>
                    </w:p>
                    <w:p w14:paraId="037EB2FB" w14:textId="2EA4F2DE" w:rsidR="00445ED3" w:rsidRDefault="00445ED3" w:rsidP="000954FB">
                      <w:pPr>
                        <w:pStyle w:val="headerF12"/>
                        <w:rPr>
                          <w:rFonts w:cs="Tahoma"/>
                          <w:color w:val="FFFFFF"/>
                          <w:szCs w:val="20"/>
                        </w:rPr>
                      </w:pPr>
                    </w:p>
                    <w:p w14:paraId="09060485" w14:textId="2AABE477" w:rsidR="00445ED3" w:rsidRDefault="00445ED3" w:rsidP="000954FB">
                      <w:pPr>
                        <w:pStyle w:val="headerF12"/>
                        <w:rPr>
                          <w:rFonts w:cs="Tahoma"/>
                          <w:color w:val="FFFFFF"/>
                          <w:szCs w:val="20"/>
                        </w:rPr>
                      </w:pPr>
                      <w:r>
                        <w:rPr>
                          <w:rFonts w:cs="Tahoma"/>
                          <w:color w:val="FFFFFF"/>
                          <w:szCs w:val="20"/>
                        </w:rPr>
                        <w:t xml:space="preserve">DIRECTIONS  </w:t>
                      </w:r>
                      <w:r w:rsidR="00943052">
                        <w:rPr>
                          <w:rFonts w:cs="Tahoma"/>
                          <w:color w:val="FFFFFF"/>
                          <w:szCs w:val="20"/>
                        </w:rPr>
                        <w:t xml:space="preserve">Leave Hythe via Langdown Lawn, forking left into Fawley Road and take the left just before </w:t>
                      </w:r>
                      <w:proofErr w:type="spellStart"/>
                      <w:r w:rsidR="00943052">
                        <w:rPr>
                          <w:rFonts w:cs="Tahoma"/>
                          <w:color w:val="FFFFFF"/>
                          <w:szCs w:val="20"/>
                        </w:rPr>
                        <w:t>Seadown</w:t>
                      </w:r>
                      <w:proofErr w:type="spellEnd"/>
                      <w:r w:rsidR="00943052">
                        <w:rPr>
                          <w:rFonts w:cs="Tahoma"/>
                          <w:color w:val="FFFFFF"/>
                          <w:szCs w:val="20"/>
                        </w:rPr>
                        <w:t xml:space="preserve"> Vets into Frost Lane. Take the second exit on your left into </w:t>
                      </w:r>
                      <w:proofErr w:type="spellStart"/>
                      <w:r w:rsidR="00943052">
                        <w:rPr>
                          <w:rFonts w:cs="Tahoma"/>
                          <w:color w:val="FFFFFF"/>
                          <w:szCs w:val="20"/>
                        </w:rPr>
                        <w:t>Furzdale</w:t>
                      </w:r>
                      <w:proofErr w:type="spellEnd"/>
                      <w:r w:rsidR="00943052">
                        <w:rPr>
                          <w:rFonts w:cs="Tahoma"/>
                          <w:color w:val="FFFFFF"/>
                          <w:szCs w:val="20"/>
                        </w:rPr>
                        <w:t xml:space="preserve"> Park and take the third left into Birchdale, continue to the end and fork left and the property will be found up the walkway on the left hand side.</w:t>
                      </w:r>
                    </w:p>
                    <w:p w14:paraId="26044F54" w14:textId="77777777" w:rsidR="00445ED3" w:rsidRDefault="00445ED3" w:rsidP="000954FB">
                      <w:pPr>
                        <w:pStyle w:val="headerF12"/>
                        <w:rPr>
                          <w:rFonts w:cs="Tahoma"/>
                          <w:color w:val="FFFFFF"/>
                          <w:szCs w:val="20"/>
                        </w:rPr>
                      </w:pPr>
                    </w:p>
                    <w:p w14:paraId="6AF263D3" w14:textId="77777777" w:rsidR="005F7B07" w:rsidRDefault="005F7B07" w:rsidP="000954FB">
                      <w:pPr>
                        <w:pStyle w:val="headerF12"/>
                        <w:rPr>
                          <w:rFonts w:cs="Tahoma"/>
                          <w:color w:val="FFFFFF"/>
                          <w:szCs w:val="20"/>
                        </w:rPr>
                      </w:pPr>
                      <w:r>
                        <w:rPr>
                          <w:rFonts w:cs="Tahoma"/>
                          <w:color w:val="FFFFFF"/>
                          <w:szCs w:val="20"/>
                        </w:rPr>
                        <w:t>VIEWING STRICTLY BY APPOINTMENT</w:t>
                      </w:r>
                    </w:p>
                    <w:p w14:paraId="6FEC7A6E" w14:textId="6523D2E8" w:rsidR="005F7B07" w:rsidRDefault="005F7B07" w:rsidP="000954FB">
                      <w:pPr>
                        <w:pStyle w:val="headerF12"/>
                        <w:rPr>
                          <w:rFonts w:cs="Tahoma"/>
                          <w:color w:val="FFFFFF"/>
                          <w:szCs w:val="20"/>
                        </w:rPr>
                      </w:pPr>
                      <w:r>
                        <w:rPr>
                          <w:rFonts w:cs="Tahoma"/>
                          <w:color w:val="FFFFFF"/>
                          <w:szCs w:val="20"/>
                        </w:rPr>
                        <w:t>OPEN</w:t>
                      </w:r>
                      <w:r>
                        <w:rPr>
                          <w:rFonts w:cs="Tahoma"/>
                          <w:color w:val="FFFFFF"/>
                          <w:szCs w:val="20"/>
                        </w:rPr>
                        <w:tab/>
                      </w:r>
                      <w:r>
                        <w:rPr>
                          <w:rFonts w:cs="Tahoma"/>
                          <w:color w:val="FFFFFF"/>
                          <w:szCs w:val="20"/>
                        </w:rPr>
                        <w:tab/>
                        <w:t>Weekdays</w:t>
                      </w:r>
                      <w:r>
                        <w:rPr>
                          <w:rFonts w:cs="Tahoma"/>
                          <w:color w:val="FFFFFF"/>
                          <w:szCs w:val="20"/>
                        </w:rPr>
                        <w:tab/>
                        <w:t xml:space="preserve">9.00am – </w:t>
                      </w:r>
                      <w:r w:rsidR="00B54246">
                        <w:rPr>
                          <w:rFonts w:cs="Tahoma"/>
                          <w:color w:val="FFFFFF"/>
                          <w:szCs w:val="20"/>
                        </w:rPr>
                        <w:t>5</w:t>
                      </w:r>
                      <w:r>
                        <w:rPr>
                          <w:rFonts w:cs="Tahoma"/>
                          <w:color w:val="FFFFFF"/>
                          <w:szCs w:val="20"/>
                        </w:rPr>
                        <w:t>.00pm</w:t>
                      </w:r>
                    </w:p>
                    <w:p w14:paraId="5E21B3A3"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Saturday</w:t>
                      </w:r>
                      <w:r>
                        <w:rPr>
                          <w:rFonts w:cs="Tahoma"/>
                          <w:color w:val="FFFFFF"/>
                          <w:szCs w:val="20"/>
                        </w:rPr>
                        <w:tab/>
                        <w:t>9.00am – 4.00pm</w:t>
                      </w:r>
                    </w:p>
                    <w:p w14:paraId="4DF560C9" w14:textId="77777777" w:rsidR="005F7B07" w:rsidRDefault="005F7B07" w:rsidP="000954FB">
                      <w:pPr>
                        <w:pStyle w:val="headerF12"/>
                        <w:rPr>
                          <w:rFonts w:cs="Tahoma"/>
                          <w:color w:val="FFFFFF"/>
                          <w:szCs w:val="20"/>
                        </w:rPr>
                      </w:pPr>
                      <w:r>
                        <w:rPr>
                          <w:rFonts w:cs="Tahoma"/>
                          <w:color w:val="FFFFFF"/>
                          <w:szCs w:val="20"/>
                        </w:rPr>
                        <w:tab/>
                      </w:r>
                      <w:r>
                        <w:rPr>
                          <w:rFonts w:cs="Tahoma"/>
                          <w:color w:val="FFFFFF"/>
                          <w:szCs w:val="20"/>
                        </w:rPr>
                        <w:tab/>
                        <w:t>Sunday</w:t>
                      </w:r>
                      <w:r>
                        <w:rPr>
                          <w:rFonts w:cs="Tahoma"/>
                          <w:color w:val="FFFFFF"/>
                          <w:szCs w:val="20"/>
                        </w:rPr>
                        <w:tab/>
                      </w:r>
                      <w:r>
                        <w:rPr>
                          <w:rFonts w:cs="Tahoma"/>
                          <w:color w:val="FFFFFF"/>
                          <w:szCs w:val="20"/>
                        </w:rPr>
                        <w:tab/>
                        <w:t>10.00am – 3.00pm</w:t>
                      </w:r>
                    </w:p>
                    <w:p w14:paraId="2EB95941" w14:textId="77777777" w:rsidR="00445ED3" w:rsidRDefault="00445ED3" w:rsidP="000954FB">
                      <w:pPr>
                        <w:pStyle w:val="descF11"/>
                        <w:rPr>
                          <w:rFonts w:cs="Tahoma"/>
                          <w:color w:val="FFFFFF"/>
                          <w:szCs w:val="20"/>
                        </w:rPr>
                      </w:pPr>
                    </w:p>
                    <w:p w14:paraId="38D3BD01" w14:textId="77777777" w:rsidR="00445ED3" w:rsidRDefault="00445ED3" w:rsidP="000954FB">
                      <w:pPr>
                        <w:pStyle w:val="descF11"/>
                        <w:rPr>
                          <w:rFonts w:cs="Tahoma"/>
                          <w:color w:val="FFFFFF"/>
                          <w:szCs w:val="20"/>
                        </w:rPr>
                      </w:pPr>
                    </w:p>
                    <w:p w14:paraId="59449488" w14:textId="12E65C12" w:rsidR="005F7B07" w:rsidRDefault="00C76C4E" w:rsidP="000954FB">
                      <w:pPr>
                        <w:pStyle w:val="descF11"/>
                        <w:rPr>
                          <w:rFonts w:cs="Tahoma"/>
                          <w:color w:val="FFFFFF"/>
                          <w:szCs w:val="20"/>
                        </w:rPr>
                      </w:pPr>
                      <w:r>
                        <w:rPr>
                          <w:rFonts w:cs="Tahoma"/>
                          <w:color w:val="FFFFFF"/>
                          <w:szCs w:val="20"/>
                        </w:rPr>
                        <w:t>PMD</w:t>
                      </w:r>
                      <w:r w:rsidR="006D7642">
                        <w:rPr>
                          <w:rFonts w:cs="Tahoma"/>
                          <w:color w:val="FFFFFF"/>
                          <w:szCs w:val="20"/>
                        </w:rPr>
                        <w:t>/</w:t>
                      </w:r>
                      <w:r w:rsidR="0022177C">
                        <w:rPr>
                          <w:rFonts w:cs="Tahoma"/>
                          <w:color w:val="FFFFFF"/>
                          <w:szCs w:val="20"/>
                        </w:rPr>
                        <w:t>SW</w:t>
                      </w:r>
                      <w:r w:rsidR="00445ED3">
                        <w:rPr>
                          <w:rFonts w:cs="Tahoma"/>
                          <w:color w:val="FFFFFF"/>
                          <w:szCs w:val="20"/>
                        </w:rPr>
                        <w:t>/0</w:t>
                      </w:r>
                      <w:r w:rsidR="0022177C">
                        <w:rPr>
                          <w:rFonts w:cs="Tahoma"/>
                          <w:color w:val="FFFFFF"/>
                          <w:szCs w:val="20"/>
                        </w:rPr>
                        <w:t>9</w:t>
                      </w:r>
                      <w:r w:rsidR="00445ED3">
                        <w:rPr>
                          <w:rFonts w:cs="Tahoma"/>
                          <w:color w:val="FFFFFF"/>
                          <w:szCs w:val="20"/>
                        </w:rPr>
                        <w:t>.23</w:t>
                      </w:r>
                    </w:p>
                    <w:p w14:paraId="37030491" w14:textId="77777777" w:rsidR="005F7B07" w:rsidRPr="00B864B9" w:rsidRDefault="005F7B07" w:rsidP="000954FB">
                      <w:pPr>
                        <w:pStyle w:val="descF11"/>
                        <w:rPr>
                          <w:rFonts w:cs="Tahoma"/>
                          <w:color w:val="FFFFFF"/>
                          <w:szCs w:val="20"/>
                        </w:rPr>
                      </w:pPr>
                    </w:p>
                    <w:p w14:paraId="09D2FC61" w14:textId="77777777" w:rsidR="005F7B07" w:rsidRPr="00B864B9" w:rsidRDefault="005F7B07" w:rsidP="0084480D">
                      <w:pPr>
                        <w:rPr>
                          <w:rFonts w:ascii="Tahoma" w:hAnsi="Tahoma" w:cs="Tahoma"/>
                          <w:sz w:val="20"/>
                          <w:szCs w:val="20"/>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2096" behindDoc="0" locked="0" layoutInCell="1" allowOverlap="1" wp14:anchorId="71036C5E" wp14:editId="246B9943">
                <wp:simplePos x="0" y="0"/>
                <wp:positionH relativeFrom="page">
                  <wp:posOffset>4309745</wp:posOffset>
                </wp:positionH>
                <wp:positionV relativeFrom="page">
                  <wp:posOffset>2844165</wp:posOffset>
                </wp:positionV>
                <wp:extent cx="2914015" cy="1908175"/>
                <wp:effectExtent l="0" t="0" r="635" b="0"/>
                <wp:wrapNone/>
                <wp:docPr id="29" name="Text Box 2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4015" cy="1908175"/>
                        </a:xfrm>
                        <a:prstGeom prst="rect">
                          <a:avLst/>
                        </a:prstGeom>
                        <a:solidFill>
                          <a:srgbClr val="FFFFFF"/>
                        </a:solidFill>
                        <a:ln w="25400">
                          <a:solidFill>
                            <a:srgbClr val="FFFFFF"/>
                          </a:solidFill>
                          <a:miter lim="800000"/>
                          <a:headEnd/>
                          <a:tailEnd/>
                        </a:ln>
                      </wps:spPr>
                      <wps:txbx>
                        <w:txbxContent>
                          <w:p w14:paraId="7FBCAE39" w14:textId="36B7D7E8" w:rsidR="005F7B07" w:rsidRPr="00FA26C4" w:rsidRDefault="00893167" w:rsidP="000954FB">
                            <w:pPr>
                              <w:jc w:val="center"/>
                            </w:pPr>
                            <w:r>
                              <w:rPr>
                                <w:rFonts w:ascii="Arial" w:hAnsi="Arial" w:cs="Arial"/>
                                <w:noProof/>
                              </w:rPr>
                              <w:drawing>
                                <wp:inline distT="0" distB="0" distL="0" distR="0" wp14:anchorId="5AFA534B" wp14:editId="0E0A64FB">
                                  <wp:extent cx="2882900" cy="2162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36C5E" id="Text Box 293" o:spid="_x0000_s1037" type="#_x0000_t202" style="position:absolute;margin-left:339.35pt;margin-top:223.95pt;width:229.45pt;height:150.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" strokecolor="white" strokeweight="2pt">
                <o:lock v:ext="edit" aspectratio="t"/>
                <v:textbox inset="0,0,0,0">
                  <w:txbxContent>
                    <w:p w14:paraId="7FBCAE39" w14:textId="36B7D7E8" w:rsidR="005F7B07" w:rsidRPr="00FA26C4" w:rsidRDefault="00893167" w:rsidP="000954FB">
                      <w:pPr>
                        <w:jc w:val="center"/>
                      </w:pPr>
                      <w:r>
                        <w:rPr>
                          <w:rFonts w:ascii="Arial" w:hAnsi="Arial" w:cs="Arial"/>
                          <w:noProof/>
                        </w:rPr>
                        <w:drawing>
                          <wp:inline distT="0" distB="0" distL="0" distR="0" wp14:anchorId="5AFA534B" wp14:editId="0E0A64FB">
                            <wp:extent cx="2882900" cy="2162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1072" behindDoc="0" locked="0" layoutInCell="1" allowOverlap="1" wp14:anchorId="2B615307" wp14:editId="3C0ABAE8">
                <wp:simplePos x="0" y="0"/>
                <wp:positionH relativeFrom="page">
                  <wp:posOffset>4309745</wp:posOffset>
                </wp:positionH>
                <wp:positionV relativeFrom="page">
                  <wp:posOffset>360045</wp:posOffset>
                </wp:positionV>
                <wp:extent cx="2914015" cy="1908175"/>
                <wp:effectExtent l="0" t="0" r="635" b="0"/>
                <wp:wrapNone/>
                <wp:docPr id="28" name="Text Box 2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4015" cy="1908175"/>
                        </a:xfrm>
                        <a:prstGeom prst="rect">
                          <a:avLst/>
                        </a:prstGeom>
                        <a:solidFill>
                          <a:srgbClr val="FFFFFF"/>
                        </a:solidFill>
                        <a:ln w="25400">
                          <a:solidFill>
                            <a:srgbClr val="FFFFFF"/>
                          </a:solidFill>
                          <a:miter lim="800000"/>
                          <a:headEnd/>
                          <a:tailEnd/>
                        </a:ln>
                      </wps:spPr>
                      <wps:txbx>
                        <w:txbxContent>
                          <w:p w14:paraId="0EC5F4A3" w14:textId="7A6BD958" w:rsidR="005F7B07" w:rsidRPr="003E52A8" w:rsidRDefault="00893167" w:rsidP="000954FB">
                            <w:pPr>
                              <w:jc w:val="center"/>
                              <w:rPr>
                                <w:lang w:val="en-GB"/>
                              </w:rPr>
                            </w:pPr>
                            <w:r>
                              <w:rPr>
                                <w:rFonts w:ascii="Arial" w:hAnsi="Arial" w:cs="Arial"/>
                                <w:noProof/>
                              </w:rPr>
                              <w:drawing>
                                <wp:inline distT="0" distB="0" distL="0" distR="0" wp14:anchorId="0E5EA7CE" wp14:editId="10BFE266">
                                  <wp:extent cx="2882900" cy="2162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15307" id="Text Box 292" o:spid="_x0000_s1038" type="#_x0000_t202" style="position:absolute;margin-left:339.35pt;margin-top:28.35pt;width:229.45pt;height:150.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" strokecolor="white" strokeweight="2pt">
                <o:lock v:ext="edit" aspectratio="t"/>
                <v:textbox inset="0,0,0,0">
                  <w:txbxContent>
                    <w:p w14:paraId="0EC5F4A3" w14:textId="7A6BD958" w:rsidR="005F7B07" w:rsidRPr="003E52A8" w:rsidRDefault="00893167" w:rsidP="000954FB">
                      <w:pPr>
                        <w:jc w:val="center"/>
                        <w:rPr>
                          <w:lang w:val="en-GB"/>
                        </w:rPr>
                      </w:pPr>
                      <w:r>
                        <w:rPr>
                          <w:rFonts w:ascii="Arial" w:hAnsi="Arial" w:cs="Arial"/>
                          <w:noProof/>
                        </w:rPr>
                        <w:drawing>
                          <wp:inline distT="0" distB="0" distL="0" distR="0" wp14:anchorId="0E5EA7CE" wp14:editId="10BFE266">
                            <wp:extent cx="2882900" cy="21621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3120" behindDoc="0" locked="0" layoutInCell="1" allowOverlap="1" wp14:anchorId="4FBAF734" wp14:editId="233F222E">
                <wp:simplePos x="0" y="0"/>
                <wp:positionH relativeFrom="page">
                  <wp:posOffset>4309745</wp:posOffset>
                </wp:positionH>
                <wp:positionV relativeFrom="page">
                  <wp:posOffset>5328285</wp:posOffset>
                </wp:positionV>
                <wp:extent cx="2915920" cy="1908175"/>
                <wp:effectExtent l="0" t="0" r="0" b="0"/>
                <wp:wrapNone/>
                <wp:docPr id="27" name="Text Box 2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5920" cy="1908175"/>
                        </a:xfrm>
                        <a:prstGeom prst="rect">
                          <a:avLst/>
                        </a:prstGeom>
                        <a:solidFill>
                          <a:srgbClr val="FFFFFF"/>
                        </a:solidFill>
                        <a:ln w="25400">
                          <a:solidFill>
                            <a:srgbClr val="FFFFFF"/>
                          </a:solidFill>
                          <a:miter lim="800000"/>
                          <a:headEnd/>
                          <a:tailEnd/>
                        </a:ln>
                      </wps:spPr>
                      <wps:txbx>
                        <w:txbxContent>
                          <w:p w14:paraId="435F3E35" w14:textId="53531AE8" w:rsidR="005F7B07" w:rsidRPr="00FA26C4" w:rsidRDefault="00893167" w:rsidP="000954FB">
                            <w:pPr>
                              <w:jc w:val="center"/>
                            </w:pPr>
                            <w:r>
                              <w:rPr>
                                <w:rFonts w:ascii="Arial" w:hAnsi="Arial" w:cs="Arial"/>
                                <w:noProof/>
                              </w:rPr>
                              <w:drawing>
                                <wp:inline distT="0" distB="0" distL="0" distR="0" wp14:anchorId="22FC2D6E" wp14:editId="4457C166">
                                  <wp:extent cx="2882900" cy="2162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AF734" id="Text Box 294" o:spid="_x0000_s1039" type="#_x0000_t202" style="position:absolute;margin-left:339.35pt;margin-top:419.55pt;width:229.6pt;height:150.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" strokecolor="white" strokeweight="2pt">
                <o:lock v:ext="edit" aspectratio="t"/>
                <v:textbox inset="0,0,0,0">
                  <w:txbxContent>
                    <w:p w14:paraId="435F3E35" w14:textId="53531AE8" w:rsidR="005F7B07" w:rsidRPr="00FA26C4" w:rsidRDefault="00893167" w:rsidP="000954FB">
                      <w:pPr>
                        <w:jc w:val="center"/>
                      </w:pPr>
                      <w:r>
                        <w:rPr>
                          <w:rFonts w:ascii="Arial" w:hAnsi="Arial" w:cs="Arial"/>
                          <w:noProof/>
                        </w:rPr>
                        <w:drawing>
                          <wp:inline distT="0" distB="0" distL="0" distR="0" wp14:anchorId="22FC2D6E" wp14:editId="4457C166">
                            <wp:extent cx="2882900" cy="21621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2882900" cy="2162175"/>
                                    </a:xfrm>
                                    <a:prstGeom prst="rect">
                                      <a:avLst/>
                                    </a:prstGeom>
                                    <a:noFill/>
                                    <a:ln>
                                      <a:noFill/>
                                    </a:ln>
                                  </pic:spPr>
                                </pic:pic>
                              </a:graphicData>
                            </a:graphic>
                          </wp:inline>
                        </w:drawing>
                      </w:r>
                    </w:p>
                  </w:txbxContent>
                </v:textbox>
                <w10:wrap anchorx="page" anchory="page"/>
              </v:shape>
            </w:pict>
          </mc:Fallback>
        </mc:AlternateContent>
      </w:r>
    </w:p>
    <w:p w14:paraId="59A157B5" w14:textId="7035B051" w:rsidR="00D745E5" w:rsidRDefault="00005E46">
      <w:pPr>
        <w:sectPr w:rsidR="00D745E5" w:rsidSect="00D84911">
          <w:headerReference w:type="default" r:id="rId25"/>
          <w:footerReference w:type="default" r:id="rId26"/>
          <w:pgSz w:w="11907" w:h="11907" w:orient="landscape" w:code="165"/>
          <w:pgMar w:top="0" w:right="0" w:bottom="0" w:left="0" w:header="0" w:footer="0" w:gutter="0"/>
          <w:cols w:space="720"/>
          <w:docGrid w:linePitch="360"/>
        </w:sectPr>
      </w:pPr>
      <w:r>
        <w:rPr>
          <w:noProof/>
          <w:lang w:val="en-GB" w:eastAsia="en-GB"/>
        </w:rPr>
        <w:lastRenderedPageBreak/>
        <mc:AlternateContent>
          <mc:Choice Requires="wps">
            <w:drawing>
              <wp:anchor distT="0" distB="0" distL="114300" distR="114300" simplePos="0" relativeHeight="251662336" behindDoc="0" locked="0" layoutInCell="1" allowOverlap="1" wp14:anchorId="52AA608E" wp14:editId="249E83DE">
                <wp:simplePos x="0" y="0"/>
                <wp:positionH relativeFrom="page">
                  <wp:posOffset>1602105</wp:posOffset>
                </wp:positionH>
                <wp:positionV relativeFrom="page">
                  <wp:posOffset>3995420</wp:posOffset>
                </wp:positionV>
                <wp:extent cx="4352290" cy="3227070"/>
                <wp:effectExtent l="0" t="0" r="0" b="0"/>
                <wp:wrapNone/>
                <wp:docPr id="26" name="Text Box 4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352290" cy="3227070"/>
                        </a:xfrm>
                        <a:prstGeom prst="rect">
                          <a:avLst/>
                        </a:prstGeom>
                        <a:solidFill>
                          <a:srgbClr val="FFFFFF"/>
                        </a:solidFill>
                        <a:ln w="25400">
                          <a:solidFill>
                            <a:srgbClr val="FFFFFF"/>
                          </a:solidFill>
                          <a:miter lim="800000"/>
                          <a:headEnd/>
                          <a:tailEnd/>
                        </a:ln>
                      </wps:spPr>
                      <wps:txbx>
                        <w:txbxContent>
                          <w:p w14:paraId="01142E79" w14:textId="4F9EF0CB" w:rsidR="005F7B07" w:rsidRPr="00FA26C4" w:rsidRDefault="00893167" w:rsidP="000954FB">
                            <w:pPr>
                              <w:jc w:val="center"/>
                            </w:pPr>
                            <w:r>
                              <w:rPr>
                                <w:rFonts w:ascii="Arial" w:hAnsi="Arial" w:cs="Arial"/>
                                <w:noProof/>
                                <w:sz w:val="36"/>
                              </w:rPr>
                              <w:drawing>
                                <wp:inline distT="0" distB="0" distL="0" distR="0" wp14:anchorId="43489265" wp14:editId="3F6B3536">
                                  <wp:extent cx="4314824" cy="3236118"/>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A608E" id="Text Box 451" o:spid="_x0000_s1040" type="#_x0000_t202" style="position:absolute;margin-left:126.15pt;margin-top:314.6pt;width:342.7pt;height:254.1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" strokecolor="white" strokeweight="2pt">
                <o:lock v:ext="edit" aspectratio="t"/>
                <v:textbox inset="0,0,0,0">
                  <w:txbxContent>
                    <w:p w14:paraId="01142E79" w14:textId="4F9EF0CB" w:rsidR="005F7B07" w:rsidRPr="00FA26C4" w:rsidRDefault="00893167" w:rsidP="000954FB">
                      <w:pPr>
                        <w:jc w:val="center"/>
                      </w:pPr>
                      <w:r>
                        <w:rPr>
                          <w:rFonts w:ascii="Arial" w:hAnsi="Arial" w:cs="Arial"/>
                          <w:noProof/>
                          <w:sz w:val="36"/>
                        </w:rPr>
                        <w:drawing>
                          <wp:inline distT="0" distB="0" distL="0" distR="0" wp14:anchorId="43489265" wp14:editId="3F6B3536">
                            <wp:extent cx="4314824" cy="3236118"/>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312" behindDoc="0" locked="0" layoutInCell="1" allowOverlap="1" wp14:anchorId="6D46F92E" wp14:editId="51F1BBE8">
                <wp:simplePos x="0" y="0"/>
                <wp:positionH relativeFrom="page">
                  <wp:posOffset>1602105</wp:posOffset>
                </wp:positionH>
                <wp:positionV relativeFrom="page">
                  <wp:posOffset>381000</wp:posOffset>
                </wp:positionV>
                <wp:extent cx="4352290" cy="3227070"/>
                <wp:effectExtent l="0" t="0" r="0" b="0"/>
                <wp:wrapNone/>
                <wp:docPr id="25" name="Text Box 4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352290" cy="3227070"/>
                        </a:xfrm>
                        <a:prstGeom prst="rect">
                          <a:avLst/>
                        </a:prstGeom>
                        <a:solidFill>
                          <a:srgbClr val="FFFFFF"/>
                        </a:solidFill>
                        <a:ln w="25400">
                          <a:solidFill>
                            <a:srgbClr val="FFFFFF"/>
                          </a:solidFill>
                          <a:miter lim="800000"/>
                          <a:headEnd/>
                          <a:tailEnd/>
                        </a:ln>
                      </wps:spPr>
                      <wps:txbx>
                        <w:txbxContent>
                          <w:p w14:paraId="174D2F10" w14:textId="68507DA2" w:rsidR="005F7B07" w:rsidRPr="003E52A8" w:rsidRDefault="00893167" w:rsidP="000954FB">
                            <w:pPr>
                              <w:jc w:val="center"/>
                              <w:rPr>
                                <w:lang w:val="en-GB"/>
                              </w:rPr>
                            </w:pPr>
                            <w:r>
                              <w:rPr>
                                <w:rFonts w:ascii="Arial" w:hAnsi="Arial" w:cs="Arial"/>
                                <w:noProof/>
                                <w:sz w:val="36"/>
                              </w:rPr>
                              <w:drawing>
                                <wp:inline distT="0" distB="0" distL="0" distR="0" wp14:anchorId="3BBBAA7C" wp14:editId="14BCD003">
                                  <wp:extent cx="4314824" cy="3236118"/>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6F92E" id="Text Box 450" o:spid="_x0000_s1041" type="#_x0000_t202" style="position:absolute;margin-left:126.15pt;margin-top:30pt;width:342.7pt;height:254.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" strokecolor="white" strokeweight="2pt">
                <o:lock v:ext="edit" aspectratio="t"/>
                <v:textbox inset="0,0,0,0">
                  <w:txbxContent>
                    <w:p w14:paraId="174D2F10" w14:textId="68507DA2" w:rsidR="005F7B07" w:rsidRPr="003E52A8" w:rsidRDefault="00893167" w:rsidP="000954FB">
                      <w:pPr>
                        <w:jc w:val="center"/>
                        <w:rPr>
                          <w:lang w:val="en-GB"/>
                        </w:rPr>
                      </w:pPr>
                      <w:r>
                        <w:rPr>
                          <w:rFonts w:ascii="Arial" w:hAnsi="Arial" w:cs="Arial"/>
                          <w:noProof/>
                          <w:sz w:val="36"/>
                        </w:rPr>
                        <w:drawing>
                          <wp:inline distT="0" distB="0" distL="0" distR="0" wp14:anchorId="3BBBAA7C" wp14:editId="14BCD003">
                            <wp:extent cx="4314824" cy="3236118"/>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314824" cy="3236118"/>
                                    </a:xfrm>
                                    <a:prstGeom prst="rect">
                                      <a:avLst/>
                                    </a:prstGeom>
                                    <a:noFill/>
                                    <a:ln>
                                      <a:noFill/>
                                    </a:ln>
                                  </pic:spPr>
                                </pic:pic>
                              </a:graphicData>
                            </a:graphic>
                          </wp:inline>
                        </w:drawing>
                      </w:r>
                    </w:p>
                  </w:txbxContent>
                </v:textbox>
                <w10:wrap anchorx="page" anchory="page"/>
              </v:shape>
            </w:pict>
          </mc:Fallback>
        </mc:AlternateContent>
      </w:r>
    </w:p>
    <w:p w14:paraId="1DAE9E30" w14:textId="7FD1687B" w:rsidR="009A53A5" w:rsidRDefault="00005E46">
      <w:r>
        <w:rPr>
          <w:noProof/>
          <w:lang w:val="en-GB" w:eastAsia="en-GB"/>
        </w:rPr>
        <w:lastRenderedPageBreak/>
        <mc:AlternateContent>
          <mc:Choice Requires="wps">
            <w:drawing>
              <wp:anchor distT="0" distB="0" distL="114300" distR="114300" simplePos="0" relativeHeight="251648000" behindDoc="0" locked="0" layoutInCell="1" allowOverlap="1" wp14:anchorId="56D2527F" wp14:editId="2A71881C">
                <wp:simplePos x="0" y="0"/>
                <wp:positionH relativeFrom="page">
                  <wp:posOffset>360045</wp:posOffset>
                </wp:positionH>
                <wp:positionV relativeFrom="page">
                  <wp:posOffset>360045</wp:posOffset>
                </wp:positionV>
                <wp:extent cx="6840220" cy="4987290"/>
                <wp:effectExtent l="0" t="0" r="17780" b="3810"/>
                <wp:wrapNone/>
                <wp:docPr id="24" name="Text Box 2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840220" cy="4987290"/>
                        </a:xfrm>
                        <a:prstGeom prst="rect">
                          <a:avLst/>
                        </a:prstGeom>
                        <a:noFill/>
                        <a:ln>
                          <a:noFill/>
                        </a:ln>
                        <a:extLst>
                          <a:ext uri="{909E8E84-426E-40DD-AFC4-6F175D3DCCD1}">
                            <a14:hiddenFill xmlns:a14="http://schemas.microsoft.com/office/drawing/2010/main">
                              <a:solidFill>
                                <a:srgbClr val="DDF1DB"/>
                              </a:solidFill>
                            </a14:hiddenFill>
                          </a:ext>
                          <a:ext uri="{91240B29-F687-4F45-9708-019B960494DF}">
                            <a14:hiddenLine xmlns:a14="http://schemas.microsoft.com/office/drawing/2010/main" w="25400">
                              <a:solidFill>
                                <a:srgbClr val="DDF1DB"/>
                              </a:solidFill>
                              <a:miter lim="800000"/>
                              <a:headEnd/>
                              <a:tailEnd/>
                            </a14:hiddenLine>
                          </a:ext>
                        </a:extLst>
                      </wps:spPr>
                      <wps:txbx>
                        <w:txbxContent>
                          <w:p w14:paraId="090C3CBA" w14:textId="77230639" w:rsidR="005F7B07" w:rsidRPr="00483867" w:rsidRDefault="00E246E0" w:rsidP="00D22356">
                            <w:pPr>
                              <w:jc w:val="center"/>
                              <w:rPr>
                                <w:sz w:val="6"/>
                                <w:szCs w:val="6"/>
                              </w:rPr>
                            </w:pPr>
                            <w:r>
                              <w:rPr>
                                <w:noProof/>
                                <w:sz w:val="6"/>
                                <w:szCs w:val="6"/>
                              </w:rPr>
                              <w:drawing>
                                <wp:inline distT="0" distB="0" distL="0" distR="0" wp14:anchorId="15B2AECC" wp14:editId="13D00BA9">
                                  <wp:extent cx="6840061" cy="49745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9">
                                            <a:extLst>
                                              <a:ext uri="{28A0092B-C50C-407E-A947-70E740481C1C}">
                                                <a14:useLocalDpi xmlns:a14="http://schemas.microsoft.com/office/drawing/2010/main" val="0"/>
                                              </a:ext>
                                            </a:extLst>
                                          </a:blip>
                                          <a:stretch>
                                            <a:fillRect/>
                                          </a:stretch>
                                        </pic:blipFill>
                                        <pic:spPr>
                                          <a:xfrm>
                                            <a:off x="0" y="0"/>
                                            <a:ext cx="6840061" cy="497459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D2527F" id="Text Box 254" o:spid="_x0000_s1042" type="#_x0000_t202" style="position:absolute;margin-left:28.35pt;margin-top:28.35pt;width:538.6pt;height:392.7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" filled="f" fillcolor="#ddf1db" stroked="f" strokecolor="#ddf1db" strokeweight="2pt">
                <o:lock v:ext="edit" aspectratio="t"/>
                <v:textbox inset="0,0,0,0">
                  <w:txbxContent>
                    <w:p w14:paraId="090C3CBA" w14:textId="77230639" w:rsidR="005F7B07" w:rsidRPr="00483867" w:rsidRDefault="00E246E0" w:rsidP="00D22356">
                      <w:pPr>
                        <w:jc w:val="center"/>
                        <w:rPr>
                          <w:sz w:val="6"/>
                          <w:szCs w:val="6"/>
                        </w:rPr>
                      </w:pPr>
                      <w:r>
                        <w:rPr>
                          <w:noProof/>
                          <w:sz w:val="6"/>
                          <w:szCs w:val="6"/>
                        </w:rPr>
                        <w:drawing>
                          <wp:inline distT="0" distB="0" distL="0" distR="0" wp14:anchorId="15B2AECC" wp14:editId="13D00BA9">
                            <wp:extent cx="6840061" cy="49745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9">
                                      <a:extLst>
                                        <a:ext uri="{28A0092B-C50C-407E-A947-70E740481C1C}">
                                          <a14:useLocalDpi xmlns:a14="http://schemas.microsoft.com/office/drawing/2010/main" val="0"/>
                                        </a:ext>
                                      </a:extLst>
                                    </a:blip>
                                    <a:stretch>
                                      <a:fillRect/>
                                    </a:stretch>
                                  </pic:blipFill>
                                  <pic:spPr>
                                    <a:xfrm>
                                      <a:off x="0" y="0"/>
                                      <a:ext cx="6840061" cy="4974590"/>
                                    </a:xfrm>
                                    <a:prstGeom prst="rect">
                                      <a:avLst/>
                                    </a:prstGeom>
                                  </pic:spPr>
                                </pic:pic>
                              </a:graphicData>
                            </a:graphic>
                          </wp:inline>
                        </w:drawing>
                      </w:r>
                    </w:p>
                  </w:txbxContent>
                </v:textbox>
                <w10:wrap anchorx="page" anchory="page"/>
              </v:shape>
            </w:pict>
          </mc:Fallback>
        </mc:AlternateContent>
      </w:r>
    </w:p>
    <w:sectPr w:rsidR="009A53A5" w:rsidSect="00D84911">
      <w:headerReference w:type="default" r:id="rId30"/>
      <w:footerReference w:type="default" r:id="rId31"/>
      <w:pgSz w:w="11907" w:h="11907" w:orient="landscape" w:code="165"/>
      <w:pgMar w:top="0" w:right="0" w:bottom="0" w:left="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A12AE6" w14:textId="77777777" w:rsidR="005F7B07" w:rsidRDefault="005F7B07">
      <w:r>
        <w:separator/>
      </w:r>
    </w:p>
  </w:endnote>
  <w:endnote w:type="continuationSeparator" w:id="0">
    <w:p w14:paraId="4AE0E437" w14:textId="77777777" w:rsidR="005F7B07" w:rsidRDefault="005F7B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Eurostile">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45DC3" w14:textId="77777777" w:rsidR="005F7B07" w:rsidRDefault="005F7B0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B2045" w14:textId="77777777" w:rsidR="005F7B07" w:rsidRDefault="005F7B0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65C4B" w14:textId="267C7546" w:rsidR="005F7B07" w:rsidRDefault="00005E46">
    <w:r>
      <w:rPr>
        <w:noProof/>
        <w:lang w:val="en-GB" w:eastAsia="en-GB"/>
      </w:rPr>
      <mc:AlternateContent>
        <mc:Choice Requires="wps">
          <w:drawing>
            <wp:anchor distT="0" distB="0" distL="114300" distR="114300" simplePos="0" relativeHeight="251652608" behindDoc="1" locked="0" layoutInCell="1" allowOverlap="1" wp14:anchorId="32EE9A31" wp14:editId="095895EE">
              <wp:simplePos x="0" y="0"/>
              <wp:positionH relativeFrom="page">
                <wp:posOffset>-36195</wp:posOffset>
              </wp:positionH>
              <wp:positionV relativeFrom="page">
                <wp:posOffset>-36195</wp:posOffset>
              </wp:positionV>
              <wp:extent cx="7632065" cy="7632065"/>
              <wp:effectExtent l="1905" t="1905" r="0" b="0"/>
              <wp:wrapNone/>
              <wp:docPr id="22" name="Rectangle 120"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7632065"/>
                      </a:xfrm>
                      <a:prstGeom prst="rect">
                        <a:avLst/>
                      </a:prstGeom>
                      <a:blipFill dpi="0" rotWithShape="1">
                        <a:blip r:embed="rId1"/>
                        <a:srcRect/>
                        <a:stretch>
                          <a:fillRect/>
                        </a:stretch>
                      </a:blipFill>
                      <a:ln>
                        <a:noFill/>
                      </a:ln>
                      <a:extLst>
                        <a:ext uri="{91240B29-F687-4F45-9708-019B960494DF}">
                          <a14:hiddenLine xmlns:a14="http://schemas.microsoft.com/office/drawing/2010/main" w="1270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E06EE5" id="Rectangle 120" o:spid="_x0000_s1026" alt="Black Saturated" style="position:absolute;margin-left:-2.85pt;margin-top:-2.85pt;width:600.95pt;height:600.9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H0AAAAABSZ2h0bG9uZwAAB9A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Cjw/eHBhY2tldCBlbmQ9&#10;J3cnPz7/7gAOQWRvYmUAZEAAAAAB/9sAhAACAgIDAgMEAgIEBQQDBAUGBQUFBQYIBwcHBwcICwkJ&#10;CQkJCQsLCwsLCwsLDAwMDAwMDAwMDAwMDAwMDAwMDAwMAQMDAwcEBw0HBw0PDQ0NDw8ODg4ODw8M&#10;DAwMDA8PDAwMDAwMDwwMDAwMDAwMDAwMDAwMDAwMDAwMDAwMDAwMDAz/wAARCAfQB9ADAREAAhEB&#10;AxEB/90ABAD6/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H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L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P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T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X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b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f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D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H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L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P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T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X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b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D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H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P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T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X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b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f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" stroked="f" strokecolor="white" strokeweight="1pt">
              <v:fill r:id="rId2" o:title="Black Saturated" recolor="t" rotate="t" type="frame"/>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0D9B8" w14:textId="77777777" w:rsidR="005F7B07" w:rsidRDefault="005F7B0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66BF1" w14:textId="13296F64" w:rsidR="005F7B07" w:rsidRDefault="005F7B07">
    <w:r>
      <w:rPr>
        <w:noProof/>
        <w:lang w:val="en-GB" w:eastAsia="en-GB"/>
      </w:rPr>
      <w:drawing>
        <wp:anchor distT="0" distB="0" distL="114300" distR="114300" simplePos="0" relativeHeight="251664896" behindDoc="0" locked="0" layoutInCell="1" allowOverlap="1" wp14:anchorId="7906FC10" wp14:editId="1C00DB8A">
          <wp:simplePos x="0" y="0"/>
          <wp:positionH relativeFrom="page">
            <wp:posOffset>4730750</wp:posOffset>
          </wp:positionH>
          <wp:positionV relativeFrom="page">
            <wp:posOffset>7254875</wp:posOffset>
          </wp:positionV>
          <wp:extent cx="148590" cy="148590"/>
          <wp:effectExtent l="0" t="0" r="3810" b="3810"/>
          <wp:wrapNone/>
          <wp:docPr id="150" name="Picture 150" descr="facebook logo rou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acebook logo round whi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anchor>
      </w:drawing>
    </w:r>
    <w:r>
      <w:rPr>
        <w:noProof/>
        <w:lang w:val="en-GB" w:eastAsia="en-GB"/>
      </w:rPr>
      <w:drawing>
        <wp:anchor distT="0" distB="0" distL="114300" distR="114300" simplePos="0" relativeHeight="251665920" behindDoc="0" locked="0" layoutInCell="1" allowOverlap="1" wp14:anchorId="67F2FBFF" wp14:editId="6FBA4EAF">
          <wp:simplePos x="0" y="0"/>
          <wp:positionH relativeFrom="page">
            <wp:posOffset>6301105</wp:posOffset>
          </wp:positionH>
          <wp:positionV relativeFrom="page">
            <wp:posOffset>7256145</wp:posOffset>
          </wp:positionV>
          <wp:extent cx="147320" cy="147320"/>
          <wp:effectExtent l="0" t="0" r="5080" b="5080"/>
          <wp:wrapNone/>
          <wp:docPr id="151" name="Picture 151" descr="twitter logo rou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twitter logo round whi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anchor>
      </w:drawing>
    </w:r>
    <w:r>
      <w:rPr>
        <w:noProof/>
        <w:lang w:val="en-GB" w:eastAsia="en-GB"/>
      </w:rPr>
      <w:drawing>
        <wp:anchor distT="0" distB="0" distL="114300" distR="114300" simplePos="0" relativeHeight="251663872" behindDoc="0" locked="0" layoutInCell="1" allowOverlap="1" wp14:anchorId="596982BD" wp14:editId="3FC96D8B">
          <wp:simplePos x="0" y="0"/>
          <wp:positionH relativeFrom="page">
            <wp:posOffset>1246505</wp:posOffset>
          </wp:positionH>
          <wp:positionV relativeFrom="page">
            <wp:posOffset>7252335</wp:posOffset>
          </wp:positionV>
          <wp:extent cx="712470" cy="149860"/>
          <wp:effectExtent l="0" t="0" r="0" b="2540"/>
          <wp:wrapNone/>
          <wp:docPr id="149" name="Picture 149" descr="Right Move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Right Move white"/>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2470" cy="149860"/>
                  </a:xfrm>
                  <a:prstGeom prst="rect">
                    <a:avLst/>
                  </a:prstGeom>
                  <a:noFill/>
                  <a:ln>
                    <a:noFill/>
                  </a:ln>
                </pic:spPr>
              </pic:pic>
            </a:graphicData>
          </a:graphic>
        </wp:anchor>
      </w:drawing>
    </w:r>
    <w:r>
      <w:rPr>
        <w:noProof/>
        <w:lang w:val="en-GB" w:eastAsia="en-GB"/>
      </w:rPr>
      <w:drawing>
        <wp:anchor distT="0" distB="0" distL="114300" distR="114300" simplePos="0" relativeHeight="251662848" behindDoc="0" locked="0" layoutInCell="1" allowOverlap="1" wp14:anchorId="2D7C4204" wp14:editId="12FD6919">
          <wp:simplePos x="0" y="0"/>
          <wp:positionH relativeFrom="page">
            <wp:posOffset>391160</wp:posOffset>
          </wp:positionH>
          <wp:positionV relativeFrom="page">
            <wp:posOffset>7252335</wp:posOffset>
          </wp:positionV>
          <wp:extent cx="702310" cy="151130"/>
          <wp:effectExtent l="0" t="0" r="2540" b="1270"/>
          <wp:wrapNone/>
          <wp:docPr id="148" name="Picture 148" descr="Zoopl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Zoopla Logo"/>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2310" cy="151130"/>
                  </a:xfrm>
                  <a:prstGeom prst="rect">
                    <a:avLst/>
                  </a:prstGeom>
                  <a:noFill/>
                  <a:ln>
                    <a:noFill/>
                  </a:ln>
                </pic:spPr>
              </pic:pic>
            </a:graphicData>
          </a:graphic>
        </wp:anchor>
      </w:drawing>
    </w:r>
    <w:r w:rsidR="00005E46">
      <w:rPr>
        <w:noProof/>
        <w:lang w:val="en-GB" w:eastAsia="en-GB"/>
      </w:rPr>
      <mc:AlternateContent>
        <mc:Choice Requires="wps">
          <w:drawing>
            <wp:anchor distT="0" distB="0" distL="114300" distR="114300" simplePos="0" relativeHeight="251661824" behindDoc="1" locked="0" layoutInCell="1" allowOverlap="1" wp14:anchorId="1EB5AF2A" wp14:editId="7029EB01">
              <wp:simplePos x="0" y="0"/>
              <wp:positionH relativeFrom="page">
                <wp:posOffset>4926330</wp:posOffset>
              </wp:positionH>
              <wp:positionV relativeFrom="page">
                <wp:posOffset>7254875</wp:posOffset>
              </wp:positionV>
              <wp:extent cx="1238885" cy="182245"/>
              <wp:effectExtent l="0" t="0" r="0" b="0"/>
              <wp:wrapNone/>
              <wp:docPr id="2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96891" w14:textId="77777777" w:rsidR="005F7B07" w:rsidRPr="008D512C" w:rsidRDefault="005F7B07" w:rsidP="0050562F">
                          <w:pPr>
                            <w:rPr>
                              <w:rFonts w:ascii="Tahoma" w:hAnsi="Tahoma" w:cs="Tahoma"/>
                              <w:color w:val="FFFFFF"/>
                              <w:sz w:val="16"/>
                              <w:szCs w:val="16"/>
                            </w:rPr>
                          </w:pPr>
                          <w:r>
                            <w:rPr>
                              <w:rFonts w:ascii="Tahoma" w:hAnsi="Tahoma" w:cs="Tahoma"/>
                              <w:color w:val="FFFFFF"/>
                              <w:sz w:val="16"/>
                              <w:szCs w:val="16"/>
                            </w:rPr>
                            <w:t>Paul Jeffreys Estate A</w:t>
                          </w:r>
                          <w:r w:rsidRPr="008D512C">
                            <w:rPr>
                              <w:rFonts w:ascii="Tahoma" w:hAnsi="Tahoma" w:cs="Tahoma"/>
                              <w:color w:val="FFFFFF"/>
                              <w:sz w:val="16"/>
                              <w:szCs w:val="16"/>
                            </w:rPr>
                            <w:t>gents</w:t>
                          </w:r>
                        </w:p>
                        <w:p w14:paraId="302D5EC4" w14:textId="77777777" w:rsidR="005F7B07" w:rsidRPr="008D512C" w:rsidRDefault="005F7B07" w:rsidP="0050562F">
                          <w:pPr>
                            <w:rPr>
                              <w:rFonts w:ascii="Tahoma" w:hAnsi="Tahoma" w:cs="Tahoma"/>
                              <w:color w:val="FFFFFF"/>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B5AF2A" id="_x0000_t202" coordsize="21600,21600" o:spt="202" path="m,l,21600r21600,l21600,xe">
              <v:stroke joinstyle="miter"/>
              <v:path gradientshapeok="t" o:connecttype="rect"/>
            </v:shapetype>
            <v:shape id="Text Box 147" o:spid="_x0000_s1043" type="#_x0000_t202" style="position:absolute;margin-left:387.9pt;margin-top:571.25pt;width:97.55pt;height:14.3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" filled="f" stroked="f">
              <v:textbox inset="0,0,0,0">
                <w:txbxContent>
                  <w:p w14:paraId="39F96891" w14:textId="77777777" w:rsidR="005F7B07" w:rsidRPr="008D512C" w:rsidRDefault="005F7B07" w:rsidP="0050562F">
                    <w:pPr>
                      <w:rPr>
                        <w:rFonts w:ascii="Tahoma" w:hAnsi="Tahoma" w:cs="Tahoma"/>
                        <w:color w:val="FFFFFF"/>
                        <w:sz w:val="16"/>
                        <w:szCs w:val="16"/>
                      </w:rPr>
                    </w:pPr>
                    <w:r>
                      <w:rPr>
                        <w:rFonts w:ascii="Tahoma" w:hAnsi="Tahoma" w:cs="Tahoma"/>
                        <w:color w:val="FFFFFF"/>
                        <w:sz w:val="16"/>
                        <w:szCs w:val="16"/>
                      </w:rPr>
                      <w:t>Paul Jeffreys Estate A</w:t>
                    </w:r>
                    <w:r w:rsidRPr="008D512C">
                      <w:rPr>
                        <w:rFonts w:ascii="Tahoma" w:hAnsi="Tahoma" w:cs="Tahoma"/>
                        <w:color w:val="FFFFFF"/>
                        <w:sz w:val="16"/>
                        <w:szCs w:val="16"/>
                      </w:rPr>
                      <w:t>gents</w:t>
                    </w:r>
                  </w:p>
                  <w:p w14:paraId="302D5EC4" w14:textId="77777777" w:rsidR="005F7B07" w:rsidRPr="008D512C" w:rsidRDefault="005F7B07" w:rsidP="0050562F">
                    <w:pPr>
                      <w:rPr>
                        <w:rFonts w:ascii="Tahoma" w:hAnsi="Tahoma" w:cs="Tahoma"/>
                        <w:color w:val="FFFFFF"/>
                        <w:sz w:val="16"/>
                        <w:szCs w:val="16"/>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60800" behindDoc="1" locked="0" layoutInCell="1" allowOverlap="1" wp14:anchorId="3B0D91E2" wp14:editId="34272E54">
              <wp:simplePos x="0" y="0"/>
              <wp:positionH relativeFrom="page">
                <wp:posOffset>6407785</wp:posOffset>
              </wp:positionH>
              <wp:positionV relativeFrom="page">
                <wp:posOffset>7254875</wp:posOffset>
              </wp:positionV>
              <wp:extent cx="814705" cy="182245"/>
              <wp:effectExtent l="0" t="0" r="0" b="0"/>
              <wp:wrapNone/>
              <wp:docPr id="1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C0D3C" w14:textId="77777777" w:rsidR="005F7B07" w:rsidRPr="008D512C" w:rsidRDefault="005F7B07" w:rsidP="0050562F">
                          <w:pPr>
                            <w:jc w:val="right"/>
                            <w:rPr>
                              <w:rFonts w:ascii="Tahoma" w:hAnsi="Tahoma" w:cs="Tahoma"/>
                              <w:color w:val="FFFFFF"/>
                              <w:sz w:val="16"/>
                              <w:szCs w:val="16"/>
                            </w:rPr>
                          </w:pPr>
                          <w:r w:rsidRPr="008D512C">
                            <w:rPr>
                              <w:rFonts w:ascii="Tahoma" w:hAnsi="Tahoma" w:cs="Tahoma"/>
                              <w:color w:val="FFFFFF"/>
                              <w:sz w:val="16"/>
                              <w:szCs w:val="16"/>
                            </w:rPr>
                            <w:t>@pauljeffreys92</w:t>
                          </w:r>
                        </w:p>
                        <w:p w14:paraId="0B149044" w14:textId="77777777" w:rsidR="005F7B07" w:rsidRPr="008D512C" w:rsidRDefault="005F7B07" w:rsidP="0050562F">
                          <w:pPr>
                            <w:jc w:val="right"/>
                            <w:rPr>
                              <w:rFonts w:ascii="Tahoma" w:hAnsi="Tahoma" w:cs="Tahoma"/>
                              <w:color w:val="FFFFFF"/>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D91E2" id="Text Box 146" o:spid="_x0000_s1044" type="#_x0000_t202" style="position:absolute;margin-left:504.55pt;margin-top:571.25pt;width:64.15pt;height:14.3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" filled="f" stroked="f">
              <v:textbox inset="0,0,0,0">
                <w:txbxContent>
                  <w:p w14:paraId="2D7C0D3C" w14:textId="77777777" w:rsidR="005F7B07" w:rsidRPr="008D512C" w:rsidRDefault="005F7B07" w:rsidP="0050562F">
                    <w:pPr>
                      <w:jc w:val="right"/>
                      <w:rPr>
                        <w:rFonts w:ascii="Tahoma" w:hAnsi="Tahoma" w:cs="Tahoma"/>
                        <w:color w:val="FFFFFF"/>
                        <w:sz w:val="16"/>
                        <w:szCs w:val="16"/>
                      </w:rPr>
                    </w:pPr>
                    <w:r w:rsidRPr="008D512C">
                      <w:rPr>
                        <w:rFonts w:ascii="Tahoma" w:hAnsi="Tahoma" w:cs="Tahoma"/>
                        <w:color w:val="FFFFFF"/>
                        <w:sz w:val="16"/>
                        <w:szCs w:val="16"/>
                      </w:rPr>
                      <w:t>@pauljeffreys92</w:t>
                    </w:r>
                  </w:p>
                  <w:p w14:paraId="0B149044" w14:textId="77777777" w:rsidR="005F7B07" w:rsidRPr="008D512C" w:rsidRDefault="005F7B07" w:rsidP="0050562F">
                    <w:pPr>
                      <w:jc w:val="right"/>
                      <w:rPr>
                        <w:rFonts w:ascii="Tahoma" w:hAnsi="Tahoma" w:cs="Tahoma"/>
                        <w:color w:val="FFFFFF"/>
                        <w:sz w:val="16"/>
                        <w:szCs w:val="16"/>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9776" behindDoc="1" locked="0" layoutInCell="1" allowOverlap="1" wp14:anchorId="12A26AB7" wp14:editId="27955B0A">
              <wp:simplePos x="0" y="0"/>
              <wp:positionH relativeFrom="page">
                <wp:posOffset>4728210</wp:posOffset>
              </wp:positionH>
              <wp:positionV relativeFrom="page">
                <wp:posOffset>6968490</wp:posOffset>
              </wp:positionV>
              <wp:extent cx="2494280" cy="182245"/>
              <wp:effectExtent l="0" t="0" r="0" b="0"/>
              <wp:wrapNone/>
              <wp:docPr id="1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F6267" w14:textId="77777777" w:rsidR="005F7B07" w:rsidRPr="008D512C" w:rsidRDefault="005F7B07" w:rsidP="00317809">
                          <w:pPr>
                            <w:jc w:val="right"/>
                            <w:rPr>
                              <w:rFonts w:ascii="Tahoma" w:hAnsi="Tahoma" w:cs="Tahoma"/>
                              <w:b/>
                              <w:color w:val="FFFFFF"/>
                            </w:rPr>
                          </w:pPr>
                          <w:r w:rsidRPr="008D512C">
                            <w:rPr>
                              <w:rFonts w:ascii="Tahoma" w:hAnsi="Tahoma" w:cs="Tahoma"/>
                              <w:b/>
                              <w:color w:val="FFFFFF"/>
                              <w:sz w:val="20"/>
                              <w:szCs w:val="20"/>
                            </w:rPr>
                            <w:t>Open 7 Days</w:t>
                          </w:r>
                        </w:p>
                        <w:p w14:paraId="686ED5C5" w14:textId="77777777" w:rsidR="005F7B07" w:rsidRPr="008D512C" w:rsidRDefault="005F7B07" w:rsidP="00317809">
                          <w:pPr>
                            <w:jc w:val="right"/>
                            <w:rPr>
                              <w:rFonts w:ascii="Tahoma" w:hAnsi="Tahoma" w:cs="Tahoma"/>
                              <w:b/>
                              <w:color w:val="FFFFFF"/>
                              <w:sz w:val="15"/>
                              <w:szCs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A26AB7" id="Text Box 141" o:spid="_x0000_s1045" type="#_x0000_t202" style="position:absolute;margin-left:372.3pt;margin-top:548.7pt;width:196.4pt;height:14.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" filled="f" stroked="f">
              <v:textbox inset="0,0,0,0">
                <w:txbxContent>
                  <w:p w14:paraId="28FF6267" w14:textId="77777777" w:rsidR="005F7B07" w:rsidRPr="008D512C" w:rsidRDefault="005F7B07" w:rsidP="00317809">
                    <w:pPr>
                      <w:jc w:val="right"/>
                      <w:rPr>
                        <w:rFonts w:ascii="Tahoma" w:hAnsi="Tahoma" w:cs="Tahoma"/>
                        <w:b/>
                        <w:color w:val="FFFFFF"/>
                      </w:rPr>
                    </w:pPr>
                    <w:r w:rsidRPr="008D512C">
                      <w:rPr>
                        <w:rFonts w:ascii="Tahoma" w:hAnsi="Tahoma" w:cs="Tahoma"/>
                        <w:b/>
                        <w:color w:val="FFFFFF"/>
                        <w:sz w:val="20"/>
                        <w:szCs w:val="20"/>
                      </w:rPr>
                      <w:t>Open 7 Days</w:t>
                    </w:r>
                  </w:p>
                  <w:p w14:paraId="686ED5C5" w14:textId="77777777" w:rsidR="005F7B07" w:rsidRPr="008D512C" w:rsidRDefault="005F7B07" w:rsidP="00317809">
                    <w:pPr>
                      <w:jc w:val="right"/>
                      <w:rPr>
                        <w:rFonts w:ascii="Tahoma" w:hAnsi="Tahoma" w:cs="Tahoma"/>
                        <w:b/>
                        <w:color w:val="FFFFFF"/>
                        <w:sz w:val="15"/>
                        <w:szCs w:val="15"/>
                      </w:rPr>
                    </w:pPr>
                  </w:p>
                </w:txbxContent>
              </v:textbox>
              <w10:wrap anchorx="page" anchory="page"/>
            </v:shape>
          </w:pict>
        </mc:Fallback>
      </mc:AlternateContent>
    </w:r>
    <w:r>
      <w:rPr>
        <w:noProof/>
        <w:lang w:val="en-GB" w:eastAsia="en-GB"/>
      </w:rPr>
      <w:drawing>
        <wp:anchor distT="0" distB="0" distL="114300" distR="114300" simplePos="0" relativeHeight="251654656" behindDoc="0" locked="0" layoutInCell="1" allowOverlap="1" wp14:anchorId="7BE49943" wp14:editId="0BD894AE">
          <wp:simplePos x="0" y="0"/>
          <wp:positionH relativeFrom="page">
            <wp:posOffset>5727065</wp:posOffset>
          </wp:positionH>
          <wp:positionV relativeFrom="page">
            <wp:posOffset>6358255</wp:posOffset>
          </wp:positionV>
          <wp:extent cx="1572260" cy="408305"/>
          <wp:effectExtent l="0" t="0" r="8890" b="0"/>
          <wp:wrapNone/>
          <wp:docPr id="136" name="Picture 136" descr="Paul Jeffreys Logo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ul Jeffreys Logo Box"/>
                  <pic:cNvPicPr preferRelativeResize="0">
                    <a:picLocks noChangeAspect="1" noChangeArrowheads="1"/>
                  </pic:cNvPicPr>
                </pic:nvPicPr>
                <pic:blipFill>
                  <a:blip r:embed="rId5">
                    <a:extLst>
                      <a:ext uri="{28A0092B-C50C-407E-A947-70E740481C1C}">
                        <a14:useLocalDpi xmlns:a14="http://schemas.microsoft.com/office/drawing/2010/main" val="0"/>
                      </a:ext>
                    </a:extLst>
                  </a:blip>
                  <a:srcRect l="17105" t="56085"/>
                  <a:stretch>
                    <a:fillRect/>
                  </a:stretch>
                </pic:blipFill>
                <pic:spPr bwMode="auto">
                  <a:xfrm>
                    <a:off x="0" y="0"/>
                    <a:ext cx="1572260" cy="408305"/>
                  </a:xfrm>
                  <a:prstGeom prst="rect">
                    <a:avLst/>
                  </a:prstGeom>
                  <a:noFill/>
                  <a:ln>
                    <a:noFill/>
                  </a:ln>
                </pic:spPr>
              </pic:pic>
            </a:graphicData>
          </a:graphic>
        </wp:anchor>
      </w:drawing>
    </w:r>
    <w:r w:rsidR="00005E46">
      <w:rPr>
        <w:noProof/>
        <w:lang w:val="en-GB" w:eastAsia="en-GB"/>
      </w:rPr>
      <mc:AlternateContent>
        <mc:Choice Requires="wps">
          <w:drawing>
            <wp:anchor distT="0" distB="0" distL="114300" distR="114300" simplePos="0" relativeHeight="251650560" behindDoc="1" locked="0" layoutInCell="1" allowOverlap="1" wp14:anchorId="0ECC9C13" wp14:editId="7B720300">
              <wp:simplePos x="0" y="0"/>
              <wp:positionH relativeFrom="page">
                <wp:posOffset>4728210</wp:posOffset>
              </wp:positionH>
              <wp:positionV relativeFrom="page">
                <wp:posOffset>6795135</wp:posOffset>
              </wp:positionV>
              <wp:extent cx="2494280" cy="182245"/>
              <wp:effectExtent l="0" t="0" r="0" b="0"/>
              <wp:wrapNone/>
              <wp:docPr id="1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84161" w14:textId="77777777" w:rsidR="005F7B07" w:rsidRPr="008D512C" w:rsidRDefault="005F7B07" w:rsidP="00317809">
                          <w:pPr>
                            <w:jc w:val="right"/>
                            <w:rPr>
                              <w:rFonts w:ascii="Tahoma" w:hAnsi="Tahoma" w:cs="Tahoma"/>
                              <w:color w:val="FFFFFF"/>
                              <w:sz w:val="16"/>
                              <w:szCs w:val="16"/>
                            </w:rPr>
                          </w:pPr>
                          <w:r w:rsidRPr="008D512C">
                            <w:rPr>
                              <w:rFonts w:ascii="Tahoma" w:hAnsi="Tahoma" w:cs="Tahoma"/>
                              <w:color w:val="FFFFFF"/>
                              <w:sz w:val="16"/>
                              <w:szCs w:val="16"/>
                            </w:rPr>
                            <w:t>Sales | lettings | land</w:t>
                          </w:r>
                        </w:p>
                        <w:p w14:paraId="17A0D778" w14:textId="77777777" w:rsidR="005F7B07" w:rsidRPr="008D512C" w:rsidRDefault="005F7B07" w:rsidP="00317809">
                          <w:pPr>
                            <w:jc w:val="right"/>
                            <w:rPr>
                              <w:rFonts w:ascii="Tahoma" w:hAnsi="Tahoma" w:cs="Tahoma"/>
                              <w:color w:val="FFFFFF"/>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C9C13" id="Text Box 110" o:spid="_x0000_s1046" type="#_x0000_t202" style="position:absolute;margin-left:372.3pt;margin-top:535.05pt;width:196.4pt;height:14.3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" filled="f" stroked="f">
              <v:textbox inset="0,0,0,0">
                <w:txbxContent>
                  <w:p w14:paraId="01684161" w14:textId="77777777" w:rsidR="005F7B07" w:rsidRPr="008D512C" w:rsidRDefault="005F7B07" w:rsidP="00317809">
                    <w:pPr>
                      <w:jc w:val="right"/>
                      <w:rPr>
                        <w:rFonts w:ascii="Tahoma" w:hAnsi="Tahoma" w:cs="Tahoma"/>
                        <w:color w:val="FFFFFF"/>
                        <w:sz w:val="16"/>
                        <w:szCs w:val="16"/>
                      </w:rPr>
                    </w:pPr>
                    <w:r w:rsidRPr="008D512C">
                      <w:rPr>
                        <w:rFonts w:ascii="Tahoma" w:hAnsi="Tahoma" w:cs="Tahoma"/>
                        <w:color w:val="FFFFFF"/>
                        <w:sz w:val="16"/>
                        <w:szCs w:val="16"/>
                      </w:rPr>
                      <w:t>Sales | lettings | land</w:t>
                    </w:r>
                  </w:p>
                  <w:p w14:paraId="17A0D778" w14:textId="77777777" w:rsidR="005F7B07" w:rsidRPr="008D512C" w:rsidRDefault="005F7B07" w:rsidP="00317809">
                    <w:pPr>
                      <w:jc w:val="right"/>
                      <w:rPr>
                        <w:rFonts w:ascii="Tahoma" w:hAnsi="Tahoma" w:cs="Tahoma"/>
                        <w:color w:val="FFFFFF"/>
                        <w:sz w:val="16"/>
                        <w:szCs w:val="16"/>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8752" behindDoc="1" locked="0" layoutInCell="1" allowOverlap="1" wp14:anchorId="5A8C359B" wp14:editId="63056570">
              <wp:simplePos x="0" y="0"/>
              <wp:positionH relativeFrom="page">
                <wp:posOffset>382270</wp:posOffset>
              </wp:positionH>
              <wp:positionV relativeFrom="page">
                <wp:posOffset>6873875</wp:posOffset>
              </wp:positionV>
              <wp:extent cx="2494280" cy="475615"/>
              <wp:effectExtent l="0" t="0" r="0" b="0"/>
              <wp:wrapNone/>
              <wp:docPr id="16"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475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43B57"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sales@pauljeffreys.co.uk</w:t>
                          </w:r>
                        </w:p>
                        <w:p w14:paraId="1B054A3E"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pauljeffreys.co.uk</w:t>
                          </w:r>
                        </w:p>
                        <w:p w14:paraId="34FDEF36" w14:textId="77777777" w:rsidR="005F7B07" w:rsidRPr="008D512C" w:rsidRDefault="005F7B07" w:rsidP="00D22356">
                          <w:pPr>
                            <w:jc w:val="both"/>
                            <w:rPr>
                              <w:rFonts w:ascii="Tahoma" w:hAnsi="Tahoma" w:cs="Tahoma"/>
                              <w:color w:val="FFFFFF"/>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C359B" id="Text Box 140" o:spid="_x0000_s1047" type="#_x0000_t202" style="position:absolute;margin-left:30.1pt;margin-top:541.25pt;width:196.4pt;height:37.4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" filled="f" stroked="f">
              <v:textbox inset="0,0,0,0">
                <w:txbxContent>
                  <w:p w14:paraId="3A243B57"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sales@pauljeffreys.co.uk</w:t>
                    </w:r>
                  </w:p>
                  <w:p w14:paraId="1B054A3E" w14:textId="77777777" w:rsidR="005F7B07" w:rsidRPr="00317809" w:rsidRDefault="005F7B07" w:rsidP="00317809">
                    <w:pPr>
                      <w:rPr>
                        <w:rFonts w:ascii="Tahoma" w:hAnsi="Tahoma" w:cs="Tahoma"/>
                        <w:color w:val="FFFFFF"/>
                        <w:sz w:val="20"/>
                        <w:szCs w:val="20"/>
                      </w:rPr>
                    </w:pPr>
                    <w:r w:rsidRPr="00317809">
                      <w:rPr>
                        <w:rFonts w:ascii="Tahoma" w:hAnsi="Tahoma" w:cs="Tahoma"/>
                        <w:color w:val="FFFFFF"/>
                        <w:sz w:val="20"/>
                        <w:szCs w:val="20"/>
                      </w:rPr>
                      <w:t>pauljeffreys.co.uk</w:t>
                    </w:r>
                  </w:p>
                  <w:p w14:paraId="34FDEF36" w14:textId="77777777" w:rsidR="005F7B07" w:rsidRPr="008D512C" w:rsidRDefault="005F7B07" w:rsidP="00D22356">
                    <w:pPr>
                      <w:jc w:val="both"/>
                      <w:rPr>
                        <w:rFonts w:ascii="Tahoma" w:hAnsi="Tahoma" w:cs="Tahoma"/>
                        <w:color w:val="FFFFFF"/>
                        <w:sz w:val="20"/>
                        <w:szCs w:val="20"/>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7728" behindDoc="1" locked="0" layoutInCell="1" allowOverlap="1" wp14:anchorId="4FF157B2" wp14:editId="1FF64830">
              <wp:simplePos x="0" y="0"/>
              <wp:positionH relativeFrom="page">
                <wp:posOffset>382270</wp:posOffset>
              </wp:positionH>
              <wp:positionV relativeFrom="page">
                <wp:posOffset>6649085</wp:posOffset>
              </wp:positionV>
              <wp:extent cx="2494280" cy="224790"/>
              <wp:effectExtent l="0" t="0" r="0" b="0"/>
              <wp:wrapNone/>
              <wp:docPr id="1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F64AD" w14:textId="77777777" w:rsidR="005F7B07" w:rsidRPr="008D512C" w:rsidRDefault="005F7B07" w:rsidP="00D22356">
                          <w:pPr>
                            <w:jc w:val="both"/>
                            <w:rPr>
                              <w:rFonts w:ascii="Tahoma" w:hAnsi="Tahoma" w:cs="Tahoma"/>
                              <w:b/>
                              <w:color w:val="FFFFFF"/>
                              <w:sz w:val="15"/>
                              <w:szCs w:val="15"/>
                            </w:rPr>
                          </w:pPr>
                          <w:r w:rsidRPr="00317809">
                            <w:rPr>
                              <w:rFonts w:ascii="Tahoma" w:hAnsi="Tahoma" w:cs="Tahoma"/>
                              <w:b/>
                              <w:color w:val="FFFFFF"/>
                              <w:sz w:val="26"/>
                              <w:szCs w:val="26"/>
                            </w:rPr>
                            <w:t>023 8084 8555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157B2" id="Text Box 139" o:spid="_x0000_s1048" type="#_x0000_t202" style="position:absolute;margin-left:30.1pt;margin-top:523.55pt;width:196.4pt;height:17.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" filled="f" stroked="f">
              <v:textbox inset="0,0,0,0">
                <w:txbxContent>
                  <w:p w14:paraId="715F64AD" w14:textId="77777777" w:rsidR="005F7B07" w:rsidRPr="008D512C" w:rsidRDefault="005F7B07" w:rsidP="00D22356">
                    <w:pPr>
                      <w:jc w:val="both"/>
                      <w:rPr>
                        <w:rFonts w:ascii="Tahoma" w:hAnsi="Tahoma" w:cs="Tahoma"/>
                        <w:b/>
                        <w:color w:val="FFFFFF"/>
                        <w:sz w:val="15"/>
                        <w:szCs w:val="15"/>
                      </w:rPr>
                    </w:pPr>
                    <w:r w:rsidRPr="00317809">
                      <w:rPr>
                        <w:rFonts w:ascii="Tahoma" w:hAnsi="Tahoma" w:cs="Tahoma"/>
                        <w:b/>
                        <w:color w:val="FFFFFF"/>
                        <w:sz w:val="26"/>
                        <w:szCs w:val="26"/>
                      </w:rPr>
                      <w:t>023 8084 8555</w:t>
                    </w: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6704" behindDoc="1" locked="0" layoutInCell="1" allowOverlap="1" wp14:anchorId="78BE2014" wp14:editId="7F932AF0">
              <wp:simplePos x="0" y="0"/>
              <wp:positionH relativeFrom="page">
                <wp:posOffset>382270</wp:posOffset>
              </wp:positionH>
              <wp:positionV relativeFrom="page">
                <wp:posOffset>6466840</wp:posOffset>
              </wp:positionV>
              <wp:extent cx="2494280" cy="219075"/>
              <wp:effectExtent l="0" t="0" r="0" b="0"/>
              <wp:wrapNone/>
              <wp:docPr id="14"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2F6AE" w14:textId="77777777" w:rsidR="005F7B07" w:rsidRPr="008D512C" w:rsidRDefault="005F7B07" w:rsidP="00D22356">
                          <w:pPr>
                            <w:jc w:val="both"/>
                            <w:rPr>
                              <w:rFonts w:ascii="Tahoma" w:hAnsi="Tahoma" w:cs="Tahoma"/>
                              <w:color w:val="FFFFFF"/>
                              <w:sz w:val="15"/>
                              <w:szCs w:val="15"/>
                            </w:rPr>
                          </w:pPr>
                          <w:r>
                            <w:rPr>
                              <w:rFonts w:ascii="Tahoma" w:hAnsi="Tahoma" w:cs="Tahoma"/>
                              <w:color w:val="FFFFFF"/>
                              <w:sz w:val="20"/>
                              <w:szCs w:val="20"/>
                            </w:rPr>
                            <w:t>independent estate agents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E2014" id="Text Box 138" o:spid="_x0000_s1049" type="#_x0000_t202" style="position:absolute;margin-left:30.1pt;margin-top:509.2pt;width:196.4pt;height:17.2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" filled="f" stroked="f">
              <v:textbox inset="0,0,0,0">
                <w:txbxContent>
                  <w:p w14:paraId="4A42F6AE" w14:textId="77777777" w:rsidR="005F7B07" w:rsidRPr="008D512C" w:rsidRDefault="005F7B07" w:rsidP="00D22356">
                    <w:pPr>
                      <w:jc w:val="both"/>
                      <w:rPr>
                        <w:rFonts w:ascii="Tahoma" w:hAnsi="Tahoma" w:cs="Tahoma"/>
                        <w:color w:val="FFFFFF"/>
                        <w:sz w:val="15"/>
                        <w:szCs w:val="15"/>
                      </w:rPr>
                    </w:pPr>
                    <w:r>
                      <w:rPr>
                        <w:rFonts w:ascii="Tahoma" w:hAnsi="Tahoma" w:cs="Tahoma"/>
                        <w:color w:val="FFFFFF"/>
                        <w:sz w:val="20"/>
                        <w:szCs w:val="20"/>
                      </w:rPr>
                      <w:t>independent estate agents</w:t>
                    </w: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55680" behindDoc="1" locked="0" layoutInCell="1" allowOverlap="1" wp14:anchorId="30E185FE" wp14:editId="2A4577C4">
              <wp:simplePos x="0" y="0"/>
              <wp:positionH relativeFrom="page">
                <wp:posOffset>382270</wp:posOffset>
              </wp:positionH>
              <wp:positionV relativeFrom="page">
                <wp:posOffset>5610860</wp:posOffset>
              </wp:positionV>
              <wp:extent cx="6840220" cy="505460"/>
              <wp:effectExtent l="0" t="0" r="0" b="0"/>
              <wp:wrapNone/>
              <wp:docPr id="13"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220" cy="50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B915E" w14:textId="77777777" w:rsidR="005F7B07" w:rsidRPr="00317809" w:rsidRDefault="005F7B07" w:rsidP="00B864B9">
                          <w:pPr>
                            <w:jc w:val="both"/>
                            <w:rPr>
                              <w:rFonts w:ascii="Arial" w:hAnsi="Arial" w:cs="Arial"/>
                              <w:color w:val="808080"/>
                              <w:spacing w:val="-4"/>
                              <w:sz w:val="15"/>
                              <w:szCs w:val="15"/>
                              <w:lang w:val="en-GB"/>
                            </w:rPr>
                          </w:pPr>
                          <w:r w:rsidRPr="00317809">
                            <w:rPr>
                              <w:rFonts w:ascii="Arial" w:hAnsi="Arial" w:cs="Arial"/>
                              <w:color w:val="808080"/>
                              <w:spacing w:val="-4"/>
                              <w:sz w:val="15"/>
                              <w:szCs w:val="15"/>
                              <w:lang w:val="en-GB"/>
                            </w:rPr>
                            <w:t>IMPORTANT: we would like to inform prospective purchasers that these sales particulars have been prepared as a general guide only. A detailed survey has not been carried out, nor the services, appliances and fittings tested. Room sizes should not be relied upon for furnishing purposes and are approximate. If floor plans are included, they are for guidance only and illustration purposes only and may not be to scale. If there are any important matters likely to affect your decision to buy, please contact us before viewing the property.</w:t>
                          </w:r>
                        </w:p>
                        <w:p w14:paraId="01E466E5" w14:textId="77777777" w:rsidR="005F7B07" w:rsidRPr="00317809" w:rsidRDefault="005F7B07" w:rsidP="00D22356">
                          <w:pPr>
                            <w:jc w:val="both"/>
                            <w:rPr>
                              <w:rFonts w:ascii="Tahoma" w:hAnsi="Tahoma" w:cs="Tahoma"/>
                              <w:color w:val="808080"/>
                              <w:sz w:val="15"/>
                              <w:szCs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185FE" id="Text Box 137" o:spid="_x0000_s1050" type="#_x0000_t202" style="position:absolute;margin-left:30.1pt;margin-top:441.8pt;width:538.6pt;height:39.8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" filled="f" stroked="f">
              <v:textbox inset="0,0,0,0">
                <w:txbxContent>
                  <w:p w14:paraId="065B915E" w14:textId="77777777" w:rsidR="005F7B07" w:rsidRPr="00317809" w:rsidRDefault="005F7B07" w:rsidP="00B864B9">
                    <w:pPr>
                      <w:jc w:val="both"/>
                      <w:rPr>
                        <w:rFonts w:ascii="Arial" w:hAnsi="Arial" w:cs="Arial"/>
                        <w:color w:val="808080"/>
                        <w:spacing w:val="-4"/>
                        <w:sz w:val="15"/>
                        <w:szCs w:val="15"/>
                        <w:lang w:val="en-GB"/>
                      </w:rPr>
                    </w:pPr>
                    <w:r w:rsidRPr="00317809">
                      <w:rPr>
                        <w:rFonts w:ascii="Arial" w:hAnsi="Arial" w:cs="Arial"/>
                        <w:color w:val="808080"/>
                        <w:spacing w:val="-4"/>
                        <w:sz w:val="15"/>
                        <w:szCs w:val="15"/>
                        <w:lang w:val="en-GB"/>
                      </w:rPr>
                      <w:t>IMPORTANT: we would like to inform prospective purchasers that these sales particulars have been prepared as a general guide only. A detailed survey has not been carried out, nor the services, appliances and fittings tested. Room sizes should not be relied upon for furnishing purposes and are approximate. If floor plans are included, they are for guidance only and illustration purposes only and may not be to scale. If there are any important matters likely to affect your decision to buy, please contact us before viewing the property.</w:t>
                    </w:r>
                  </w:p>
                  <w:p w14:paraId="01E466E5" w14:textId="77777777" w:rsidR="005F7B07" w:rsidRPr="00317809" w:rsidRDefault="005F7B07" w:rsidP="00D22356">
                    <w:pPr>
                      <w:jc w:val="both"/>
                      <w:rPr>
                        <w:rFonts w:ascii="Tahoma" w:hAnsi="Tahoma" w:cs="Tahoma"/>
                        <w:color w:val="808080"/>
                        <w:sz w:val="15"/>
                        <w:szCs w:val="15"/>
                      </w:rPr>
                    </w:pPr>
                  </w:p>
                </w:txbxContent>
              </v:textbox>
              <w10:wrap anchorx="page" anchory="page"/>
            </v:shape>
          </w:pict>
        </mc:Fallback>
      </mc:AlternateContent>
    </w:r>
    <w:r w:rsidR="00005E46">
      <w:rPr>
        <w:noProof/>
        <w:lang w:val="en-GB" w:eastAsia="en-GB"/>
      </w:rPr>
      <mc:AlternateContent>
        <mc:Choice Requires="wps">
          <w:drawing>
            <wp:anchor distT="0" distB="0" distL="114300" distR="114300" simplePos="0" relativeHeight="251649536" behindDoc="1" locked="0" layoutInCell="1" allowOverlap="1" wp14:anchorId="56DE3C4F" wp14:editId="35C0B7FB">
              <wp:simplePos x="0" y="0"/>
              <wp:positionH relativeFrom="page">
                <wp:posOffset>-36195</wp:posOffset>
              </wp:positionH>
              <wp:positionV relativeFrom="page">
                <wp:posOffset>6264910</wp:posOffset>
              </wp:positionV>
              <wp:extent cx="7632065" cy="1792605"/>
              <wp:effectExtent l="0" t="0" r="0" b="0"/>
              <wp:wrapNone/>
              <wp:docPr id="12"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1792605"/>
                      </a:xfrm>
                      <a:prstGeom prst="rect">
                        <a:avLst/>
                      </a:prstGeom>
                      <a:solidFill>
                        <a:srgbClr val="F0673B"/>
                      </a:solidFill>
                      <a:ln>
                        <a:noFill/>
                      </a:ln>
                      <a:extLst>
                        <a:ext uri="{91240B29-F687-4F45-9708-019B960494DF}">
                          <a14:hiddenLine xmlns:a14="http://schemas.microsoft.com/office/drawing/2010/main" w="1905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D2ABE" id="Rectangle 125" o:spid="_x0000_s1026" style="position:absolute;margin-left:-2.85pt;margin-top:493.3pt;width:600.95pt;height:141.1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" fillcolor="#f0673b" stroked="f" strokecolor="white" strokeweight="1.5pt">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B3A47B" w14:textId="77777777" w:rsidR="005F7B07" w:rsidRDefault="005F7B07">
      <w:r>
        <w:separator/>
      </w:r>
    </w:p>
  </w:footnote>
  <w:footnote w:type="continuationSeparator" w:id="0">
    <w:p w14:paraId="2BE2C919" w14:textId="77777777" w:rsidR="005F7B07" w:rsidRDefault="005F7B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518DF" w14:textId="77777777" w:rsidR="005F7B07" w:rsidRDefault="005F7B0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A950A" w14:textId="276E0243" w:rsidR="005F7B07" w:rsidRDefault="00005E46">
    <w:pPr>
      <w:rPr>
        <w:sz w:val="2"/>
      </w:rPr>
    </w:pPr>
    <w:r>
      <w:rPr>
        <w:noProof/>
        <w:sz w:val="2"/>
        <w:lang w:val="en-GB" w:eastAsia="en-GB"/>
      </w:rPr>
      <mc:AlternateContent>
        <mc:Choice Requires="wps">
          <w:drawing>
            <wp:anchor distT="0" distB="0" distL="114300" distR="114300" simplePos="0" relativeHeight="251651584" behindDoc="0" locked="0" layoutInCell="1" allowOverlap="1" wp14:anchorId="29C2D83E" wp14:editId="21FDFA09">
              <wp:simplePos x="0" y="0"/>
              <wp:positionH relativeFrom="page">
                <wp:posOffset>-36195</wp:posOffset>
              </wp:positionH>
              <wp:positionV relativeFrom="page">
                <wp:posOffset>6264910</wp:posOffset>
              </wp:positionV>
              <wp:extent cx="7632065" cy="1296035"/>
              <wp:effectExtent l="1905" t="0" r="0" b="1905"/>
              <wp:wrapNone/>
              <wp:docPr id="23" name="Rectangle 118"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65" cy="1296035"/>
                      </a:xfrm>
                      <a:prstGeom prst="rect">
                        <a:avLst/>
                      </a:prstGeom>
                      <a:blipFill dpi="0" rotWithShape="1">
                        <a:blip r:embed="rId1"/>
                        <a:srcRect/>
                        <a:stretch>
                          <a:fillRect/>
                        </a:stretch>
                      </a:blipFill>
                      <a:ln>
                        <a:noFill/>
                      </a:ln>
                      <a:extLst>
                        <a:ext uri="{91240B29-F687-4F45-9708-019B960494DF}">
                          <a14:hiddenLine xmlns:a14="http://schemas.microsoft.com/office/drawing/2010/main" w="1905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524BAB" id="Rectangle 118" o:spid="_x0000_s1026" alt="Black Saturated" style="position:absolute;margin-left:-2.85pt;margin-top:493.3pt;width:600.95pt;height:102.0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Ao8P3hwYWNr&#10;ZXQgZW5kPSd3Jz8+/+4ADkFkb2JlAGRAAAAAAf/bAIQAAgICAwIDBAICBAUEAwQFBgUFBQUGCAcH&#10;BwcHCAsJCQkJCQkLCwsLCwsLCwwMDAwMDAwMDAwMDAwMDAwMDAwMDAEDAwMHBAcNBwcNDw0NDQ8P&#10;Dg4ODg8PDAwMDAwPDwwMDAwMDA8MDAwMDAwMDAwMDAwMDAwMDAwMDAwMDAwMDAwM/8AAEQgH0AfQ&#10;AwERAAIRAQMRAf/dAAQA+v/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QACEQMRAD8A+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R+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S+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T+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U+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V+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W+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X+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Q+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R+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S+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T&#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U+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V+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W+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X+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Q+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R+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S+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T+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U+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V+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W+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X+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Q+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R+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S+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T+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U+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V+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W&#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Q+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R+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S+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T+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U+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V+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W+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X+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Q+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R+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S+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T+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U+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V+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W+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X+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Q+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R&#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S+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T+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U+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V+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W+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X+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Q+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S+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T+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U+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V+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X+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Q+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R+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S+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T+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U&#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V+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W+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X+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Q+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R+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S+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T+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U+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V+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W+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Q+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R+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S+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T+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U+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V+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W+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X&#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Q+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R+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S+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T+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U+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V+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X+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Q+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R+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S+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T+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U+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V+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W+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X+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Q+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R+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S&#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T+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U+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V+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W+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X+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Q+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R+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S+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T+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U+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V+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W+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X+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Q+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R+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S+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T+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U+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V&#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W+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X+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Q+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R+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S+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T+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U+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W+CORcp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X+CORcp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Q+CORcp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v//R+CORcp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S+CORcp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v//T+CORcp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v//U+CORcp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V+CORcp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W+CORcp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X+CORcp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Q&#10;+CORcp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R+CORcp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v//S+CORcp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v//T+COR&#10;cp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v//U+CORcp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v//V+CORcp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v//W+CORcp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X+CORcp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Q+CORcp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" stroked="f" strokecolor="white" strokeweight="1.5pt">
              <v:fill r:id="rId2" o:title="Black Saturated" recolor="t" rotate="t" type="frame"/>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49E31" w14:textId="77777777" w:rsidR="005F7B07" w:rsidRDefault="005F7B0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C6A3F" w14:textId="02D4934F" w:rsidR="005F7B07" w:rsidRDefault="00005E46">
    <w:r>
      <w:rPr>
        <w:noProof/>
        <w:lang w:val="en-GB" w:eastAsia="en-GB"/>
      </w:rPr>
      <mc:AlternateContent>
        <mc:Choice Requires="wps">
          <w:drawing>
            <wp:anchor distT="0" distB="0" distL="114300" distR="114300" simplePos="0" relativeHeight="251653632" behindDoc="0" locked="0" layoutInCell="1" allowOverlap="1" wp14:anchorId="069E1136" wp14:editId="65EAFC0E">
              <wp:simplePos x="0" y="0"/>
              <wp:positionH relativeFrom="page">
                <wp:posOffset>-114935</wp:posOffset>
              </wp:positionH>
              <wp:positionV relativeFrom="page">
                <wp:posOffset>-8709660</wp:posOffset>
              </wp:positionV>
              <wp:extent cx="7865110" cy="16456025"/>
              <wp:effectExtent l="0" t="0" r="3175" b="0"/>
              <wp:wrapNone/>
              <wp:docPr id="21" name="Rectangle 135" descr="Black Saturat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5110" cy="16456025"/>
                      </a:xfrm>
                      <a:prstGeom prst="rect">
                        <a:avLst/>
                      </a:prstGeom>
                      <a:blipFill dpi="0" rotWithShape="1">
                        <a:blip r:embed="rId1"/>
                        <a:srcRect/>
                        <a:stretch>
                          <a:fillRect/>
                        </a:stretch>
                      </a:blipFill>
                      <a:ln>
                        <a:noFill/>
                      </a:ln>
                      <a:extLst>
                        <a:ext uri="{91240B29-F687-4F45-9708-019B960494DF}">
                          <a14:hiddenLine xmlns:a14="http://schemas.microsoft.com/office/drawing/2010/main" w="25400">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F2623" id="Rectangle 135" o:spid="_x0000_s1026" alt="Black Saturated" style="position:absolute;margin-left:-9.05pt;margin-top:-685.8pt;width:619.3pt;height:1295.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H0AAAAABSZ2h0bG9uZwAAB9A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H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L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P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T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X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b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f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D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H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L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P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T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X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b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f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D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H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L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P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T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X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b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f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D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H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L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P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T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X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b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f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D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H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L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P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T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X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b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f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D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H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L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P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T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X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b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f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D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H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L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P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T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X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b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f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D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H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P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T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X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b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f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D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H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L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P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T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X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b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f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D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H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L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P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T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X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b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f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D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H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L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P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T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X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b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f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D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H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L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P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T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X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b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f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D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H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L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P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T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X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b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f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D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H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L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P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T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X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b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f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D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H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L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P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T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X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b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f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D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H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L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P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T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X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b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f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D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H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L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P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T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X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b4I5Fyn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9f4I5Fyn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9D4I5Fyn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9H4I5Fyn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9L4I5Fyn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9P4I5Fyn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9T4I5Fyn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9X4I5Fyn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9b4I5Fyn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9f4I5Fyn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9D4&#10;I5Fyn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9H4I5Fyn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9L4I5Fyn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9P4I5Fy&#10;n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9T4I5Fyn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9X4I5Fyn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9b4I5Fyn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9f4I5Fyn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9D4I5Fyn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" stroked="f" strokecolor="white" strokeweight="2pt">
              <v:fill r:id="rId2" o:title="Black Saturated" recolor="t" rotate="t" type="frame"/>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7D9DA" w14:textId="77777777" w:rsidR="005F7B07" w:rsidRDefault="005F7B0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1954B8"/>
    <w:multiLevelType w:val="hybridMultilevel"/>
    <w:tmpl w:val="83CE0FD6"/>
    <w:lvl w:ilvl="0" w:tplc="28CEECF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6CDF6667"/>
    <w:multiLevelType w:val="hybridMultilevel"/>
    <w:tmpl w:val="A774AE70"/>
    <w:lvl w:ilvl="0" w:tplc="215288C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774E4E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1705446402">
    <w:abstractNumId w:val="2"/>
  </w:num>
  <w:num w:numId="2" w16cid:durableId="1571697890">
    <w:abstractNumId w:val="0"/>
  </w:num>
  <w:num w:numId="3" w16cid:durableId="2938285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attachedTemplate r:id="rId1"/>
  <w:stylePaneFormatFilter w:val="2F01" w:allStyles="1" w:customStyles="0" w:latentStyles="0" w:stylesInUse="0" w:headingStyles="0" w:numberingStyles="0" w:tableStyles="0" w:directFormattingOnRuns="1" w:directFormattingOnParagraphs="1" w:directFormattingOnNumbering="1" w:directFormattingOnTables="1" w:clearFormatting="0" w:top3HeadingStyles="1" w:visibleStyles="0" w:alternateStyleNames="0"/>
  <w:defaultTabStop w:val="720"/>
  <w:drawingGridHorizontalSpacing w:val="187"/>
  <w:displayVerticalDrawingGridEvery w:val="2"/>
  <w:noPunctuationKerning/>
  <w:characterSpacingControl w:val="doNotCompress"/>
  <w:hdrShapeDefaults>
    <o:shapedefaults v:ext="edit" spidmax="24577" style="mso-position-horizontal-relative:page;mso-position-vertical-relative:page" fill="f" fillcolor="white" stroke="f" strokecolor="fuchsia">
      <v:fill color="white" on="f"/>
      <v:stroke color="fuchsia" on="f"/>
      <v:textbox inset="0,0,0,0"/>
      <o:colormru v:ext="edit" colors="#002b7f,#0099a6,#c4ccc9,#b19000,#006330,#e6f0eb,#d6e03d,#35563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3CF9"/>
    <w:rsid w:val="00003CA3"/>
    <w:rsid w:val="0000415A"/>
    <w:rsid w:val="00005E46"/>
    <w:rsid w:val="00010D46"/>
    <w:rsid w:val="00021B90"/>
    <w:rsid w:val="00043BD8"/>
    <w:rsid w:val="0004715E"/>
    <w:rsid w:val="000716FC"/>
    <w:rsid w:val="00081AFF"/>
    <w:rsid w:val="00083FA6"/>
    <w:rsid w:val="00092072"/>
    <w:rsid w:val="000954FB"/>
    <w:rsid w:val="000A2D89"/>
    <w:rsid w:val="000A6DA7"/>
    <w:rsid w:val="000F06A7"/>
    <w:rsid w:val="000F1781"/>
    <w:rsid w:val="001016DA"/>
    <w:rsid w:val="00103E73"/>
    <w:rsid w:val="001329D6"/>
    <w:rsid w:val="00137243"/>
    <w:rsid w:val="00143C38"/>
    <w:rsid w:val="00163311"/>
    <w:rsid w:val="00181EAD"/>
    <w:rsid w:val="0018427C"/>
    <w:rsid w:val="00185A1B"/>
    <w:rsid w:val="00193685"/>
    <w:rsid w:val="001B2A2E"/>
    <w:rsid w:val="001B463E"/>
    <w:rsid w:val="001B47B5"/>
    <w:rsid w:val="001C20E9"/>
    <w:rsid w:val="001C2B88"/>
    <w:rsid w:val="001C6325"/>
    <w:rsid w:val="00215C11"/>
    <w:rsid w:val="0022177C"/>
    <w:rsid w:val="0022763B"/>
    <w:rsid w:val="0023084F"/>
    <w:rsid w:val="00231CFC"/>
    <w:rsid w:val="002435AC"/>
    <w:rsid w:val="00243C67"/>
    <w:rsid w:val="00245AA5"/>
    <w:rsid w:val="00246330"/>
    <w:rsid w:val="00253A5D"/>
    <w:rsid w:val="00253CF9"/>
    <w:rsid w:val="00254F17"/>
    <w:rsid w:val="00261DF5"/>
    <w:rsid w:val="00266BC8"/>
    <w:rsid w:val="00282B56"/>
    <w:rsid w:val="002871CC"/>
    <w:rsid w:val="002A187C"/>
    <w:rsid w:val="002B32A5"/>
    <w:rsid w:val="002B342D"/>
    <w:rsid w:val="002C0ADD"/>
    <w:rsid w:val="002C0E4A"/>
    <w:rsid w:val="002C277B"/>
    <w:rsid w:val="002C2EDB"/>
    <w:rsid w:val="002D3CCF"/>
    <w:rsid w:val="00304BED"/>
    <w:rsid w:val="00306B4E"/>
    <w:rsid w:val="00312022"/>
    <w:rsid w:val="00317809"/>
    <w:rsid w:val="003250D4"/>
    <w:rsid w:val="00325F25"/>
    <w:rsid w:val="00326736"/>
    <w:rsid w:val="00350B62"/>
    <w:rsid w:val="003649DE"/>
    <w:rsid w:val="00371838"/>
    <w:rsid w:val="003804E3"/>
    <w:rsid w:val="003825F2"/>
    <w:rsid w:val="00391016"/>
    <w:rsid w:val="00393783"/>
    <w:rsid w:val="00393EF0"/>
    <w:rsid w:val="003B09AF"/>
    <w:rsid w:val="003B6F93"/>
    <w:rsid w:val="003C6D49"/>
    <w:rsid w:val="003C784D"/>
    <w:rsid w:val="003D6C70"/>
    <w:rsid w:val="003E3A5E"/>
    <w:rsid w:val="003E52A8"/>
    <w:rsid w:val="003E6906"/>
    <w:rsid w:val="004049DA"/>
    <w:rsid w:val="00404A59"/>
    <w:rsid w:val="00407236"/>
    <w:rsid w:val="00410C7D"/>
    <w:rsid w:val="0041214E"/>
    <w:rsid w:val="00424D43"/>
    <w:rsid w:val="00431AE9"/>
    <w:rsid w:val="00433897"/>
    <w:rsid w:val="0044011E"/>
    <w:rsid w:val="00441C17"/>
    <w:rsid w:val="00445ED3"/>
    <w:rsid w:val="00473172"/>
    <w:rsid w:val="00483867"/>
    <w:rsid w:val="0048615F"/>
    <w:rsid w:val="00487872"/>
    <w:rsid w:val="004B18A9"/>
    <w:rsid w:val="004B76A7"/>
    <w:rsid w:val="004C4BA1"/>
    <w:rsid w:val="004C7176"/>
    <w:rsid w:val="004E07E0"/>
    <w:rsid w:val="004E462B"/>
    <w:rsid w:val="0050562F"/>
    <w:rsid w:val="005063EF"/>
    <w:rsid w:val="0051245C"/>
    <w:rsid w:val="0051362D"/>
    <w:rsid w:val="005256F9"/>
    <w:rsid w:val="0053585C"/>
    <w:rsid w:val="00554548"/>
    <w:rsid w:val="005608D2"/>
    <w:rsid w:val="00562EB7"/>
    <w:rsid w:val="00566010"/>
    <w:rsid w:val="005A0624"/>
    <w:rsid w:val="005A2251"/>
    <w:rsid w:val="005A6500"/>
    <w:rsid w:val="005B3268"/>
    <w:rsid w:val="005C2AD6"/>
    <w:rsid w:val="005C72DE"/>
    <w:rsid w:val="005F27D7"/>
    <w:rsid w:val="005F7B07"/>
    <w:rsid w:val="0062066E"/>
    <w:rsid w:val="00621ED1"/>
    <w:rsid w:val="006222C0"/>
    <w:rsid w:val="006241B5"/>
    <w:rsid w:val="00631D2D"/>
    <w:rsid w:val="006479FE"/>
    <w:rsid w:val="00653D88"/>
    <w:rsid w:val="00680873"/>
    <w:rsid w:val="0069054F"/>
    <w:rsid w:val="00691E16"/>
    <w:rsid w:val="006B0B6D"/>
    <w:rsid w:val="006D5385"/>
    <w:rsid w:val="006D7642"/>
    <w:rsid w:val="00714DA0"/>
    <w:rsid w:val="0073765A"/>
    <w:rsid w:val="007436E0"/>
    <w:rsid w:val="00746EE4"/>
    <w:rsid w:val="00751148"/>
    <w:rsid w:val="0075397C"/>
    <w:rsid w:val="00762679"/>
    <w:rsid w:val="007A4984"/>
    <w:rsid w:val="007A6E43"/>
    <w:rsid w:val="007B491C"/>
    <w:rsid w:val="007D1B76"/>
    <w:rsid w:val="007D26D2"/>
    <w:rsid w:val="007D3AF8"/>
    <w:rsid w:val="007D58C1"/>
    <w:rsid w:val="007E72B6"/>
    <w:rsid w:val="007F2C00"/>
    <w:rsid w:val="007F5B29"/>
    <w:rsid w:val="00802F20"/>
    <w:rsid w:val="008152C6"/>
    <w:rsid w:val="00820458"/>
    <w:rsid w:val="00827057"/>
    <w:rsid w:val="00830B17"/>
    <w:rsid w:val="008321F3"/>
    <w:rsid w:val="0084480D"/>
    <w:rsid w:val="008760BB"/>
    <w:rsid w:val="00884ACF"/>
    <w:rsid w:val="008859F9"/>
    <w:rsid w:val="008870CD"/>
    <w:rsid w:val="00893167"/>
    <w:rsid w:val="008B5C0C"/>
    <w:rsid w:val="008B5FDA"/>
    <w:rsid w:val="008C4B08"/>
    <w:rsid w:val="008C732D"/>
    <w:rsid w:val="008D029F"/>
    <w:rsid w:val="008D26A8"/>
    <w:rsid w:val="008D512C"/>
    <w:rsid w:val="008E700D"/>
    <w:rsid w:val="008F2163"/>
    <w:rsid w:val="008F24D0"/>
    <w:rsid w:val="008F33F8"/>
    <w:rsid w:val="00931088"/>
    <w:rsid w:val="009406BD"/>
    <w:rsid w:val="00943052"/>
    <w:rsid w:val="00943131"/>
    <w:rsid w:val="00950B08"/>
    <w:rsid w:val="0095482F"/>
    <w:rsid w:val="0095504D"/>
    <w:rsid w:val="0096022B"/>
    <w:rsid w:val="00977D65"/>
    <w:rsid w:val="00980A62"/>
    <w:rsid w:val="0098128E"/>
    <w:rsid w:val="0098132A"/>
    <w:rsid w:val="00981443"/>
    <w:rsid w:val="00983303"/>
    <w:rsid w:val="0098721C"/>
    <w:rsid w:val="00993B7F"/>
    <w:rsid w:val="009A53A5"/>
    <w:rsid w:val="009B2D78"/>
    <w:rsid w:val="009B5BFC"/>
    <w:rsid w:val="009F2463"/>
    <w:rsid w:val="009F583A"/>
    <w:rsid w:val="00A0646C"/>
    <w:rsid w:val="00A12AA8"/>
    <w:rsid w:val="00A21546"/>
    <w:rsid w:val="00A21A12"/>
    <w:rsid w:val="00A22255"/>
    <w:rsid w:val="00A2692A"/>
    <w:rsid w:val="00A43EA6"/>
    <w:rsid w:val="00A74403"/>
    <w:rsid w:val="00A74DB2"/>
    <w:rsid w:val="00A84AEE"/>
    <w:rsid w:val="00A90C76"/>
    <w:rsid w:val="00AA0E0A"/>
    <w:rsid w:val="00AB01F1"/>
    <w:rsid w:val="00AD7B51"/>
    <w:rsid w:val="00AD7BAB"/>
    <w:rsid w:val="00AF470A"/>
    <w:rsid w:val="00AF7BA2"/>
    <w:rsid w:val="00B3562E"/>
    <w:rsid w:val="00B36495"/>
    <w:rsid w:val="00B372E0"/>
    <w:rsid w:val="00B46FAF"/>
    <w:rsid w:val="00B54246"/>
    <w:rsid w:val="00B5704E"/>
    <w:rsid w:val="00B5714D"/>
    <w:rsid w:val="00B753FB"/>
    <w:rsid w:val="00B76A09"/>
    <w:rsid w:val="00B83192"/>
    <w:rsid w:val="00B864B9"/>
    <w:rsid w:val="00B96F40"/>
    <w:rsid w:val="00BA4B87"/>
    <w:rsid w:val="00BC0349"/>
    <w:rsid w:val="00BF126B"/>
    <w:rsid w:val="00C00C4F"/>
    <w:rsid w:val="00C00CA5"/>
    <w:rsid w:val="00C2019D"/>
    <w:rsid w:val="00C32F46"/>
    <w:rsid w:val="00C36550"/>
    <w:rsid w:val="00C41764"/>
    <w:rsid w:val="00C41860"/>
    <w:rsid w:val="00C446D3"/>
    <w:rsid w:val="00C504A4"/>
    <w:rsid w:val="00C5158B"/>
    <w:rsid w:val="00C66BAD"/>
    <w:rsid w:val="00C7078A"/>
    <w:rsid w:val="00C76C4E"/>
    <w:rsid w:val="00C76E3F"/>
    <w:rsid w:val="00C85885"/>
    <w:rsid w:val="00C87F99"/>
    <w:rsid w:val="00C91BD2"/>
    <w:rsid w:val="00CA19BA"/>
    <w:rsid w:val="00CB02D1"/>
    <w:rsid w:val="00CB18CE"/>
    <w:rsid w:val="00CC1E6D"/>
    <w:rsid w:val="00CC6E8C"/>
    <w:rsid w:val="00CD1234"/>
    <w:rsid w:val="00CD4D6D"/>
    <w:rsid w:val="00CE176E"/>
    <w:rsid w:val="00D10ACE"/>
    <w:rsid w:val="00D22356"/>
    <w:rsid w:val="00D23F56"/>
    <w:rsid w:val="00D52A65"/>
    <w:rsid w:val="00D728E8"/>
    <w:rsid w:val="00D745E5"/>
    <w:rsid w:val="00D84911"/>
    <w:rsid w:val="00DA717D"/>
    <w:rsid w:val="00DB3D06"/>
    <w:rsid w:val="00DC193B"/>
    <w:rsid w:val="00DC24E3"/>
    <w:rsid w:val="00DE1BDA"/>
    <w:rsid w:val="00DF0A96"/>
    <w:rsid w:val="00DF33EC"/>
    <w:rsid w:val="00DF6EA8"/>
    <w:rsid w:val="00E0143A"/>
    <w:rsid w:val="00E03C37"/>
    <w:rsid w:val="00E17ED6"/>
    <w:rsid w:val="00E21F7B"/>
    <w:rsid w:val="00E23A63"/>
    <w:rsid w:val="00E246E0"/>
    <w:rsid w:val="00E464AC"/>
    <w:rsid w:val="00E468FE"/>
    <w:rsid w:val="00E47AAF"/>
    <w:rsid w:val="00E52F0A"/>
    <w:rsid w:val="00E61DF4"/>
    <w:rsid w:val="00E6247C"/>
    <w:rsid w:val="00E90199"/>
    <w:rsid w:val="00EA2DF5"/>
    <w:rsid w:val="00EA34F4"/>
    <w:rsid w:val="00EB1B83"/>
    <w:rsid w:val="00EB3586"/>
    <w:rsid w:val="00EB6C15"/>
    <w:rsid w:val="00EB7D34"/>
    <w:rsid w:val="00ED5A46"/>
    <w:rsid w:val="00EF00F9"/>
    <w:rsid w:val="00F111ED"/>
    <w:rsid w:val="00F142DB"/>
    <w:rsid w:val="00F210A8"/>
    <w:rsid w:val="00F34298"/>
    <w:rsid w:val="00F36DA9"/>
    <w:rsid w:val="00F37FB1"/>
    <w:rsid w:val="00F473DB"/>
    <w:rsid w:val="00F51BDD"/>
    <w:rsid w:val="00F573EC"/>
    <w:rsid w:val="00F70F10"/>
    <w:rsid w:val="00F76F12"/>
    <w:rsid w:val="00F87180"/>
    <w:rsid w:val="00F900EC"/>
    <w:rsid w:val="00FB3857"/>
    <w:rsid w:val="00FB5D24"/>
    <w:rsid w:val="00FC1626"/>
    <w:rsid w:val="00FC5800"/>
    <w:rsid w:val="00FD6284"/>
    <w:rsid w:val="00FE3D6B"/>
    <w:rsid w:val="00FF1ABB"/>
    <w:rsid w:val="00FF75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style="mso-position-horizontal-relative:page;mso-position-vertical-relative:page" fill="f" fillcolor="white" stroke="f" strokecolor="fuchsia">
      <v:fill color="white" on="f"/>
      <v:stroke color="fuchsia" on="f"/>
      <v:textbox inset="0,0,0,0"/>
      <o:colormru v:ext="edit" colors="#002b7f,#0099a6,#c4ccc9,#b19000,#006330,#e6f0eb,#d6e03d,#355635"/>
    </o:shapedefaults>
    <o:shapelayout v:ext="edit">
      <o:idmap v:ext="edit" data="1"/>
    </o:shapelayout>
  </w:shapeDefaults>
  <w:decimalSymbol w:val="."/>
  <w:listSeparator w:val=","/>
  <w14:docId w14:val="4F155421"/>
  <w15:docId w15:val="{FECF4251-2638-4F53-B4FE-F8826CB5C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83FA6"/>
    <w:rPr>
      <w:sz w:val="24"/>
      <w:szCs w:val="24"/>
      <w:lang w:val="en-US" w:eastAsia="en-US"/>
    </w:rPr>
  </w:style>
  <w:style w:type="paragraph" w:styleId="Heading1">
    <w:name w:val="heading 1"/>
    <w:basedOn w:val="Normal"/>
    <w:next w:val="Normal"/>
    <w:qFormat/>
    <w:rsid w:val="00A84AEE"/>
    <w:pPr>
      <w:keepNext/>
      <w:tabs>
        <w:tab w:val="num" w:pos="1440"/>
      </w:tabs>
      <w:jc w:val="center"/>
      <w:outlineLvl w:val="0"/>
    </w:pPr>
    <w:rPr>
      <w:spacing w:val="-5"/>
      <w:sz w:val="40"/>
      <w:szCs w:val="20"/>
    </w:rPr>
  </w:style>
  <w:style w:type="paragraph" w:styleId="Heading2">
    <w:name w:val="heading 2"/>
    <w:basedOn w:val="Normal"/>
    <w:next w:val="Normal"/>
    <w:qFormat/>
    <w:rsid w:val="00A84AEE"/>
    <w:pPr>
      <w:keepNext/>
      <w:tabs>
        <w:tab w:val="num" w:pos="1080"/>
      </w:tabs>
      <w:jc w:val="center"/>
      <w:outlineLvl w:val="1"/>
    </w:pPr>
    <w:rPr>
      <w:b/>
      <w:bCs/>
      <w:spacing w:val="-5"/>
      <w:sz w:val="44"/>
      <w:szCs w:val="20"/>
    </w:rPr>
  </w:style>
  <w:style w:type="paragraph" w:styleId="Heading3">
    <w:name w:val="heading 3"/>
    <w:basedOn w:val="Normal"/>
    <w:next w:val="Normal"/>
    <w:qFormat/>
    <w:rsid w:val="00A84AEE"/>
    <w:pPr>
      <w:keepNext/>
      <w:tabs>
        <w:tab w:val="num" w:pos="720"/>
      </w:tabs>
      <w:spacing w:line="360" w:lineRule="auto"/>
      <w:ind w:left="720" w:hanging="432"/>
      <w:jc w:val="right"/>
      <w:outlineLvl w:val="2"/>
    </w:pPr>
    <w:rPr>
      <w:rFonts w:ascii="Arial" w:hAnsi="Arial" w:cs="Arial"/>
      <w:b/>
      <w:bCs/>
      <w:color w:val="336600"/>
      <w:spacing w:val="-5"/>
      <w:szCs w:val="20"/>
    </w:rPr>
  </w:style>
  <w:style w:type="paragraph" w:styleId="Heading4">
    <w:name w:val="heading 4"/>
    <w:basedOn w:val="Normal"/>
    <w:next w:val="Normal"/>
    <w:qFormat/>
    <w:rsid w:val="00A84AEE"/>
    <w:pPr>
      <w:keepNext/>
      <w:tabs>
        <w:tab w:val="num" w:pos="864"/>
      </w:tabs>
      <w:ind w:left="864" w:hanging="144"/>
      <w:outlineLvl w:val="3"/>
    </w:pPr>
    <w:rPr>
      <w:b/>
      <w:bCs/>
      <w:color w:val="008080"/>
      <w:spacing w:val="-5"/>
      <w:sz w:val="18"/>
      <w:szCs w:val="20"/>
    </w:rPr>
  </w:style>
  <w:style w:type="paragraph" w:styleId="Heading5">
    <w:name w:val="heading 5"/>
    <w:basedOn w:val="Normal"/>
    <w:next w:val="Normal"/>
    <w:qFormat/>
    <w:rsid w:val="00A84AEE"/>
    <w:pPr>
      <w:keepNext/>
      <w:tabs>
        <w:tab w:val="num" w:pos="1008"/>
      </w:tabs>
      <w:ind w:left="1008" w:hanging="432"/>
      <w:outlineLvl w:val="4"/>
    </w:pPr>
    <w:rPr>
      <w:rFonts w:ascii="Garamond" w:hAnsi="Garamond"/>
      <w:b/>
      <w:bCs/>
      <w:color w:val="FFCC00"/>
      <w:spacing w:val="-5"/>
      <w:sz w:val="20"/>
      <w:szCs w:val="20"/>
    </w:rPr>
  </w:style>
  <w:style w:type="paragraph" w:styleId="Heading6">
    <w:name w:val="heading 6"/>
    <w:basedOn w:val="Normal"/>
    <w:next w:val="Normal"/>
    <w:qFormat/>
    <w:rsid w:val="00E468FE"/>
    <w:pPr>
      <w:keepNext/>
      <w:outlineLvl w:val="5"/>
    </w:pPr>
    <w:rPr>
      <w:b/>
      <w:bCs/>
      <w:color w:val="FFCC00"/>
      <w:spacing w:val="-5"/>
      <w:sz w:val="22"/>
      <w:szCs w:val="20"/>
    </w:rPr>
  </w:style>
  <w:style w:type="paragraph" w:styleId="Heading7">
    <w:name w:val="heading 7"/>
    <w:basedOn w:val="Normal"/>
    <w:next w:val="Normal"/>
    <w:qFormat/>
    <w:rsid w:val="00A84AEE"/>
    <w:pPr>
      <w:keepNext/>
      <w:tabs>
        <w:tab w:val="num" w:pos="1296"/>
      </w:tabs>
      <w:ind w:left="1296" w:hanging="288"/>
      <w:jc w:val="center"/>
      <w:outlineLvl w:val="6"/>
    </w:pPr>
    <w:rPr>
      <w:rFonts w:ascii="Garamond" w:hAnsi="Garamond"/>
      <w:spacing w:val="-5"/>
      <w:sz w:val="50"/>
      <w:szCs w:val="20"/>
    </w:rPr>
  </w:style>
  <w:style w:type="paragraph" w:styleId="Heading8">
    <w:name w:val="heading 8"/>
    <w:basedOn w:val="Normal"/>
    <w:next w:val="Normal"/>
    <w:qFormat/>
    <w:rsid w:val="00E468FE"/>
    <w:pPr>
      <w:keepNext/>
      <w:jc w:val="center"/>
      <w:outlineLvl w:val="7"/>
    </w:pPr>
    <w:rPr>
      <w:b/>
      <w:bCs/>
      <w:spacing w:val="-5"/>
      <w:sz w:val="40"/>
      <w:szCs w:val="20"/>
    </w:rPr>
  </w:style>
  <w:style w:type="paragraph" w:styleId="Heading9">
    <w:name w:val="heading 9"/>
    <w:basedOn w:val="Normal"/>
    <w:next w:val="Normal"/>
    <w:qFormat/>
    <w:rsid w:val="00E468FE"/>
    <w:pPr>
      <w:keepNext/>
      <w:jc w:val="center"/>
      <w:outlineLvl w:val="8"/>
    </w:pPr>
    <w:rPr>
      <w:b/>
      <w:bCs/>
      <w:color w:val="FFFFFF"/>
      <w:spacing w:val="-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F2C00"/>
    <w:pPr>
      <w:tabs>
        <w:tab w:val="center" w:pos="4320"/>
        <w:tab w:val="right" w:pos="8640"/>
      </w:tabs>
    </w:pPr>
  </w:style>
  <w:style w:type="paragraph" w:styleId="Footer">
    <w:name w:val="footer"/>
    <w:basedOn w:val="Normal"/>
    <w:rsid w:val="007F2C00"/>
    <w:pPr>
      <w:tabs>
        <w:tab w:val="center" w:pos="4320"/>
        <w:tab w:val="right" w:pos="8640"/>
      </w:tabs>
    </w:pPr>
  </w:style>
  <w:style w:type="character" w:styleId="Hyperlink">
    <w:name w:val="Hyperlink"/>
    <w:rsid w:val="00FF75C7"/>
    <w:rPr>
      <w:color w:val="0000FF"/>
      <w:u w:val="single"/>
    </w:rPr>
  </w:style>
  <w:style w:type="character" w:customStyle="1" w:styleId="descF11Char">
    <w:name w:val="desc F11 Char"/>
    <w:link w:val="descF11"/>
    <w:rsid w:val="001B47B5"/>
    <w:rPr>
      <w:rFonts w:ascii="Tahoma" w:hAnsi="Tahoma" w:cs="Arial"/>
      <w:color w:val="808080"/>
      <w:szCs w:val="18"/>
      <w:lang w:val="en-US" w:eastAsia="en-US"/>
    </w:rPr>
  </w:style>
  <w:style w:type="paragraph" w:customStyle="1" w:styleId="BranchAddress2">
    <w:name w:val="Branch Address 2"/>
    <w:rsid w:val="00215C11"/>
    <w:rPr>
      <w:color w:val="000000"/>
      <w:sz w:val="24"/>
      <w:szCs w:val="24"/>
      <w:lang w:eastAsia="en-US"/>
    </w:rPr>
  </w:style>
  <w:style w:type="paragraph" w:customStyle="1" w:styleId="BranchAddress">
    <w:name w:val="Branch Address"/>
    <w:rsid w:val="000F06A7"/>
    <w:pPr>
      <w:jc w:val="center"/>
    </w:pPr>
    <w:rPr>
      <w:rFonts w:ascii="Arial" w:hAnsi="Arial"/>
      <w:color w:val="000000"/>
      <w:sz w:val="22"/>
      <w:szCs w:val="24"/>
      <w:lang w:eastAsia="en-US"/>
    </w:rPr>
  </w:style>
  <w:style w:type="numbering" w:styleId="ArticleSection">
    <w:name w:val="Outline List 3"/>
    <w:basedOn w:val="NoList"/>
    <w:semiHidden/>
    <w:rsid w:val="00A84AEE"/>
    <w:pPr>
      <w:numPr>
        <w:numId w:val="1"/>
      </w:numPr>
    </w:pPr>
  </w:style>
  <w:style w:type="paragraph" w:customStyle="1" w:styleId="descF11">
    <w:name w:val="desc F11"/>
    <w:basedOn w:val="Normal"/>
    <w:link w:val="descF11Char"/>
    <w:rsid w:val="001B47B5"/>
    <w:rPr>
      <w:rFonts w:ascii="Tahoma" w:hAnsi="Tahoma" w:cs="Arial"/>
      <w:color w:val="808080"/>
      <w:sz w:val="20"/>
      <w:szCs w:val="18"/>
    </w:rPr>
  </w:style>
  <w:style w:type="paragraph" w:customStyle="1" w:styleId="headerF12">
    <w:name w:val="header F12"/>
    <w:basedOn w:val="descF11"/>
    <w:rsid w:val="001B47B5"/>
    <w:rPr>
      <w:szCs w:val="26"/>
    </w:rPr>
  </w:style>
  <w:style w:type="paragraph" w:customStyle="1" w:styleId="ORANGEHEADER">
    <w:name w:val="ORANGE HEADER"/>
    <w:rsid w:val="009406BD"/>
    <w:rPr>
      <w:rFonts w:ascii="Eurostile" w:hAnsi="Eurostile" w:cs="Arial"/>
      <w:color w:val="FBAF5F"/>
      <w:sz w:val="26"/>
      <w:szCs w:val="26"/>
      <w:lang w:val="en-US" w:eastAsia="en-US"/>
    </w:rPr>
  </w:style>
  <w:style w:type="paragraph" w:styleId="BalloonText">
    <w:name w:val="Balloon Text"/>
    <w:basedOn w:val="Normal"/>
    <w:link w:val="BalloonTextChar"/>
    <w:rsid w:val="00CA19BA"/>
    <w:rPr>
      <w:rFonts w:ascii="Tahoma" w:hAnsi="Tahoma" w:cs="Tahoma"/>
      <w:sz w:val="16"/>
      <w:szCs w:val="16"/>
    </w:rPr>
  </w:style>
  <w:style w:type="character" w:customStyle="1" w:styleId="BalloonTextChar">
    <w:name w:val="Balloon Text Char"/>
    <w:link w:val="BalloonText"/>
    <w:rsid w:val="00CA19BA"/>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header" Target="header4.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eader" Target="header3.xml"/><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jpeg"/><Relationship Id="rId28" Type="http://schemas.openxmlformats.org/officeDocument/2006/relationships/image" Target="media/image12.jpeg"/><Relationship Id="rId10" Type="http://schemas.openxmlformats.org/officeDocument/2006/relationships/image" Target="media/image2.wmf"/><Relationship Id="rId19" Type="http://schemas.openxmlformats.org/officeDocument/2006/relationships/image" Target="media/image7.jpeg"/><Relationship Id="rId3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header" Target="header5.xml"/><Relationship Id="rId8" Type="http://schemas.openxmlformats.org/officeDocument/2006/relationships/image" Target="media/image1.jpeg"/></Relationships>
</file>

<file path=word/_rels/foot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footer5.xml.rels><?xml version="1.0" encoding="UTF-8" standalone="yes"?>
<Relationships xmlns="http://schemas.openxmlformats.org/package/2006/relationships"><Relationship Id="rId3" Type="http://schemas.openxmlformats.org/officeDocument/2006/relationships/image" Target="media/image16.wmf"/><Relationship Id="rId2" Type="http://schemas.openxmlformats.org/officeDocument/2006/relationships/image" Target="media/image15.wmf"/><Relationship Id="rId1" Type="http://schemas.openxmlformats.org/officeDocument/2006/relationships/image" Target="media/image14.wmf"/><Relationship Id="rId5" Type="http://schemas.openxmlformats.org/officeDocument/2006/relationships/image" Target="media/image2.wmf"/><Relationship Id="rId4" Type="http://schemas.openxmlformats.org/officeDocument/2006/relationships/image" Target="media/image17.wmf"/></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Local\Microsoft\Windows\INetCache\Content.Outlook\K6KAMNSO\P742_F031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510CB4-89CC-437B-B2A8-B371D2313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P742_F031a</Template>
  <TotalTime>253</TotalTime>
  <Pages>6</Pages>
  <Words>0</Words>
  <Characters>30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lpstr>
    </vt:vector>
  </TitlesOfParts>
  <Company>Unknown Organization</Company>
  <LinksUpToDate>false</LinksUpToDate>
  <CharactersWithSpaces>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Admin</dc:creator>
  <cp:keywords/>
  <dc:description/>
  <cp:lastModifiedBy>Paul Jeffreys Estate Agents</cp:lastModifiedBy>
  <cp:revision>28</cp:revision>
  <cp:lastPrinted>2023-01-14T14:50:00Z</cp:lastPrinted>
  <dcterms:created xsi:type="dcterms:W3CDTF">2022-06-09T13:48:00Z</dcterms:created>
  <dcterms:modified xsi:type="dcterms:W3CDTF">2023-09-25T13:34:00Z</dcterms:modified>
</cp:coreProperties>
</file>