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14DB00" w14:textId="77777777" w:rsidR="000F06A7" w:rsidRDefault="00DB711A" w:rsidP="00231CFC">
      <w:pPr>
        <w:rPr>
          <w:noProof/>
        </w:rPr>
      </w:pPr>
      <w:r>
        <w:rPr>
          <w:noProof/>
          <w:lang w:val="en-GB" w:eastAsia="en-GB"/>
        </w:rPr>
        <w:pict w14:anchorId="7B0EAE63">
          <v:shapetype id="_x0000_t202" coordsize="21600,21600" o:spt="202" path="m,l,21600r21600,l21600,xe">
            <v:stroke joinstyle="miter"/>
            <v:path gradientshapeok="t" o:connecttype="rect"/>
          </v:shapetype>
          <v:shape id="Text Box 26" o:spid="_x0000_s1026" type="#_x0000_t202" style="position:absolute;margin-left:22.5pt;margin-top:545.55pt;width:359.5pt;height:26.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" filled="f" strokeweight=".5pt">
            <v:textbox style="mso-next-textbox:#Text Box 26">
              <w:txbxContent>
                <w:p w14:paraId="3AD99B57" w14:textId="2D83E3FC" w:rsidR="00DA2426" w:rsidRPr="00AC52F9" w:rsidRDefault="00DA2426">
                  <w:pPr>
                    <w:rPr>
                      <w:rFonts w:ascii="Tahoma" w:hAnsi="Tahoma" w:cs="Tahoma"/>
                      <w:color w:val="FFFFFF" w:themeColor="background1"/>
                      <w:sz w:val="30"/>
                      <w:szCs w:val="30"/>
                      <w:lang w:val="en-GB"/>
                    </w:rPr>
                  </w:pPr>
                  <w:r>
                    <w:rPr>
                      <w:rFonts w:ascii="Tahoma" w:hAnsi="Tahoma" w:cs="Tahoma"/>
                      <w:color w:val="FFFFFF" w:themeColor="background1"/>
                      <w:sz w:val="30"/>
                      <w:szCs w:val="30"/>
                      <w:lang w:val="en-GB"/>
                    </w:rPr>
                    <w:t>£2</w:t>
                  </w:r>
                  <w:r w:rsidR="00883853">
                    <w:rPr>
                      <w:rFonts w:ascii="Tahoma" w:hAnsi="Tahoma" w:cs="Tahoma"/>
                      <w:color w:val="FFFFFF" w:themeColor="background1"/>
                      <w:sz w:val="30"/>
                      <w:szCs w:val="30"/>
                      <w:lang w:val="en-GB"/>
                    </w:rPr>
                    <w:t>42,500</w:t>
                  </w:r>
                </w:p>
              </w:txbxContent>
            </v:textbox>
          </v:shape>
        </w:pict>
      </w:r>
      <w:r>
        <w:rPr>
          <w:noProof/>
          <w:lang w:val="en-GB" w:eastAsia="en-GB"/>
        </w:rPr>
        <w:pict w14:anchorId="7D450D96">
          <v:shape id="Text Box 448" o:spid="_x0000_s1027" type="#_x0000_t202" style="position:absolute;margin-left:28.35pt;margin-top:520.15pt;width:359.5pt;height:28.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" filled="f" stroked="f">
            <v:textbox style="mso-next-textbox:#Text Box 448" inset="0,0,0,0">
              <w:txbxContent>
                <w:p w14:paraId="4BD778B7" w14:textId="2CA63C87" w:rsidR="00DA2426" w:rsidRPr="00883853" w:rsidRDefault="00883853" w:rsidP="002C7C29">
                  <w:pPr>
                    <w:rPr>
                      <w:rFonts w:ascii="Tahoma" w:hAnsi="Tahoma" w:cs="Tahoma"/>
                      <w:color w:val="FFFFFF"/>
                      <w:sz w:val="30"/>
                      <w:szCs w:val="30"/>
                      <w:lang w:val="en-GB"/>
                    </w:rPr>
                  </w:pPr>
                  <w:r>
                    <w:rPr>
                      <w:rFonts w:ascii="Tahoma" w:hAnsi="Tahoma" w:cs="Tahoma"/>
                      <w:color w:val="FFFFFF"/>
                      <w:sz w:val="30"/>
                      <w:szCs w:val="30"/>
                      <w:lang w:val="en-GB"/>
                    </w:rPr>
                    <w:t>21 Evergreen Close, Marchwood, SO40 4XU</w:t>
                  </w:r>
                </w:p>
              </w:txbxContent>
            </v:textbox>
            <w10:wrap anchorx="page" anchory="page"/>
          </v:shape>
        </w:pict>
      </w:r>
      <w:r>
        <w:rPr>
          <w:noProof/>
          <w:lang w:val="en-GB" w:eastAsia="en-GB"/>
        </w:rPr>
        <w:pict w14:anchorId="5D273CFC">
          <v:shape id="Text Box 447" o:spid="_x0000_s1041" type="#_x0000_t202" style="position:absolute;margin-left:-2.85pt;margin-top:61.9pt;width:600.95pt;height:432.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" strokecolor="white" strokeweight="2pt">
            <v:textbox style="mso-next-textbox:#Text Box 447" inset="0,0,0,0">
              <w:txbxContent>
                <w:p w14:paraId="1CC3CBDE" w14:textId="77777777" w:rsidR="00DA2426" w:rsidRPr="0084480D" w:rsidRDefault="00DA2426" w:rsidP="005B29E4">
                  <w:pPr>
                    <w:jc w:val="center"/>
                    <w:rPr>
                      <w:lang w:val="en-GB"/>
                    </w:rPr>
                  </w:pPr>
                  <w:r>
                    <w:rPr>
                      <w:rFonts w:ascii="Arial" w:hAnsi="Arial" w:cs="Arial"/>
                      <w:noProof/>
                      <w:sz w:val="56"/>
                      <w:lang w:val="en-GB" w:eastAsia="en-GB"/>
                    </w:rPr>
                    <w:drawing>
                      <wp:inline distT="0" distB="0" distL="0" distR="0" wp14:anchorId="6D1F3891" wp14:editId="317ACA9D">
                        <wp:extent cx="7600949" cy="57007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600949" cy="5700712"/>
                                </a:xfrm>
                                <a:prstGeom prst="rect">
                                  <a:avLst/>
                                </a:prstGeom>
                                <a:noFill/>
                                <a:ln w="9525">
                                  <a:noFill/>
                                  <a:miter lim="800000"/>
                                  <a:headEnd/>
                                  <a:tailEnd/>
                                </a:ln>
                              </pic:spPr>
                            </pic:pic>
                          </a:graphicData>
                        </a:graphic>
                      </wp:inline>
                    </w:drawing>
                  </w:r>
                </w:p>
              </w:txbxContent>
            </v:textbox>
            <w10:wrap anchorx="page" anchory="page"/>
          </v:shape>
        </w:pict>
      </w:r>
      <w:r w:rsidR="00957AF8">
        <w:rPr>
          <w:noProof/>
          <w:lang w:val="en-GB" w:eastAsia="en-GB"/>
        </w:rPr>
        <w:drawing>
          <wp:anchor distT="0" distB="0" distL="114300" distR="114300" simplePos="0" relativeHeight="251662336" behindDoc="0" locked="0" layoutInCell="1" allowOverlap="1" wp14:anchorId="455B7560" wp14:editId="60B2B7F1">
            <wp:simplePos x="0" y="0"/>
            <wp:positionH relativeFrom="page">
              <wp:posOffset>5609590</wp:posOffset>
            </wp:positionH>
            <wp:positionV relativeFrom="page">
              <wp:posOffset>6591300</wp:posOffset>
            </wp:positionV>
            <wp:extent cx="1584960" cy="663575"/>
            <wp:effectExtent l="0" t="0" r="0" b="3175"/>
            <wp:wrapNone/>
            <wp:docPr id="446" name="Picture 446"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Paul Jeffreys Logo Box"/>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t="14644"/>
                    <a:stretch>
                      <a:fillRect/>
                    </a:stretch>
                  </pic:blipFill>
                  <pic:spPr bwMode="auto">
                    <a:xfrm>
                      <a:off x="0" y="0"/>
                      <a:ext cx="1584960" cy="663575"/>
                    </a:xfrm>
                    <a:prstGeom prst="rect">
                      <a:avLst/>
                    </a:prstGeom>
                    <a:noFill/>
                    <a:ln>
                      <a:noFill/>
                    </a:ln>
                  </pic:spPr>
                </pic:pic>
              </a:graphicData>
            </a:graphic>
          </wp:anchor>
        </w:drawing>
      </w:r>
      <w:r>
        <w:rPr>
          <w:noProof/>
          <w:lang w:val="en-GB" w:eastAsia="en-GB"/>
        </w:rPr>
        <w:pict w14:anchorId="4347911C">
          <v:rect id="Rectangle 445" o:spid="_x0000_s1040" alt="Black Saturated" style="position:absolute;margin-left:-2.85pt;margin-top:-29pt;width:600.95pt;height:686.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&#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B9AAAAAAUmdodGxvbmcAAAfQ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Ao8P3hwYWNrZXQgZW5kPSd3Jz8+/+4ADkFkb2JlAGRA&#10;AAAAAf/bAIQAAgICAwIDBAICBAUEAwQFBgUFBQUGCAcHBwcHCAsJCQkJCQkLCwsLCwsLCwwMDAwM&#10;DAwMDAwMDAwMDAwMDAwMDAEDAwMHBAcNBwcNDw0NDQ8PDg4ODg8PDAwMDAwPDwwMDAwMDA8MDAwM&#10;DAwMDAwMDAwMDAwMDAwMDAwMDAwMDAwM/8AAEQgH0AfQAwERAAIRAQMRAf/dAAQA+v/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" strokecolor="white" strokeweight="2pt">
            <v:fill r:id="rId10" o:title="Black Saturated" recolor="t" rotate="t" type="frame"/>
            <w10:wrap anchorx="page" anchory="page"/>
          </v:rect>
        </w:pict>
      </w:r>
    </w:p>
    <w:p w14:paraId="3F228490" w14:textId="77777777" w:rsidR="009A53A5" w:rsidRPr="00231CFC" w:rsidRDefault="009A53A5" w:rsidP="00231CFC">
      <w:pPr>
        <w:rPr>
          <w:noProof/>
        </w:rPr>
        <w:sectPr w:rsidR="009A53A5" w:rsidRPr="00231CFC" w:rsidSect="00D84911">
          <w:pgSz w:w="11907" w:h="11907" w:orient="landscape" w:code="165"/>
          <w:pgMar w:top="0" w:right="0" w:bottom="0" w:left="0" w:header="0" w:footer="0" w:gutter="0"/>
          <w:cols w:space="720"/>
          <w:docGrid w:linePitch="360"/>
        </w:sectPr>
      </w:pPr>
    </w:p>
    <w:p w14:paraId="2A4461EE" w14:textId="77777777" w:rsidR="009A53A5" w:rsidRPr="00DC193B" w:rsidRDefault="00DB711A" w:rsidP="00231CFC">
      <w:pPr>
        <w:rPr>
          <w:bCs/>
        </w:rPr>
        <w:sectPr w:rsidR="009A53A5" w:rsidRPr="00DC193B" w:rsidSect="00D84911">
          <w:headerReference w:type="default" r:id="rId11"/>
          <w:footerReference w:type="default" r:id="rId12"/>
          <w:pgSz w:w="11907" w:h="11907" w:orient="landscape" w:code="165"/>
          <w:pgMar w:top="0" w:right="0" w:bottom="0" w:left="0" w:header="0" w:footer="0" w:gutter="0"/>
          <w:cols w:space="567"/>
          <w:docGrid w:linePitch="360"/>
        </w:sectPr>
      </w:pPr>
      <w:r>
        <w:rPr>
          <w:bCs/>
          <w:noProof/>
          <w:lang w:val="en-GB" w:eastAsia="en-GB"/>
        </w:rPr>
        <w:lastRenderedPageBreak/>
        <w:pict w14:anchorId="2B96C2FA">
          <v:rect id="Rectangle 361" o:spid="_x0000_s1039" alt="Black Saturated" style="position:absolute;margin-left:-2.85pt;margin-top:-2.85pt;width:600.95pt;height:626.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fQ&#10;AAAAAFJnaHRsb25nAAAH0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YzM1MTNlZTQtMzk2Ni0xMWRhLTk1N2QtZTk2&#10;MGIyMTUxNjc5JwogIHhtbG5zOnhhcE1NPSdodHRwOi8vbnMuYWRvYmUuY29tL3hhcC8xLjAvbW0v&#10;Jz4KICA8eGFwTU06RG9jdW1lbnRJRD5hZG9iZTpkb2NpZDpwaG90b3Nob3A6YzM1MTNlZTAtMzk2&#10;Ni0xMWRhLTk1N2QtZTk2MGIyMTUxNjc5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QAAA&#10;AAH/2wCEAAICAgMCAwQCAgQFBAMEBQYFBQUFBggHBwcHBwgLCQkJCQkJCwsLCwsLCwsMDAwMDAwM&#10;DAwMDAwMDAwMDAwMDAwBAwMDBwQHDQcHDQ8NDQ0PDw4ODg4PDwwMDAwMDw8MDAwMDAwPDAwMDAwM&#10;DAwMDAwMDAwMDAwMDAwMDAwMDAwMDP/AABEIB9AH0AMBEQACEQEDEQH/3QAEAPr/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" strokecolor="white" strokeweight="2pt">
            <v:fill r:id="rId10" o:title="Black Saturated" recolor="t" rotate="t" type="frame"/>
            <w10:wrap anchorx="page" anchory="page"/>
          </v:rect>
        </w:pict>
      </w:r>
      <w:r>
        <w:rPr>
          <w:bCs/>
          <w:noProof/>
          <w:lang w:val="en-GB" w:eastAsia="en-GB"/>
        </w:rPr>
        <w:pict w14:anchorId="51C2C890">
          <v:shape id="Text Box 359" o:spid="_x0000_s1029" type="#_x0000_t202" style="position:absolute;margin-left:0;margin-top:0;width:600.95pt;height:396.85pt;z-index:2516572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" strokecolor="white" strokeweight="2pt">
            <o:lock v:ext="edit" aspectratio="t"/>
            <v:textbox inset="0,0,0,0">
              <w:txbxContent>
                <w:p w14:paraId="6575F510" w14:textId="77777777" w:rsidR="00DA2426" w:rsidRDefault="00DA2426" w:rsidP="005B29E4">
                  <w:pPr>
                    <w:jc w:val="center"/>
                  </w:pPr>
                  <w:r>
                    <w:rPr>
                      <w:rFonts w:ascii="Arial" w:hAnsi="Arial" w:cs="Arial"/>
                      <w:noProof/>
                      <w:sz w:val="56"/>
                      <w:lang w:val="en-GB" w:eastAsia="en-GB"/>
                    </w:rPr>
                    <w:drawing>
                      <wp:inline distT="0" distB="0" distL="0" distR="0" wp14:anchorId="1DFE6D9C" wp14:editId="5C636A25">
                        <wp:extent cx="7600949" cy="57007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600949" cy="5700712"/>
                                </a:xfrm>
                                <a:prstGeom prst="rect">
                                  <a:avLst/>
                                </a:prstGeom>
                                <a:noFill/>
                                <a:ln w="9525">
                                  <a:noFill/>
                                  <a:miter lim="800000"/>
                                  <a:headEnd/>
                                  <a:tailEnd/>
                                </a:ln>
                              </pic:spPr>
                            </pic:pic>
                          </a:graphicData>
                        </a:graphic>
                      </wp:inline>
                    </w:drawing>
                  </w:r>
                </w:p>
              </w:txbxContent>
            </v:textbox>
            <w10:wrap anchorx="page" anchory="page"/>
          </v:shape>
        </w:pict>
      </w:r>
    </w:p>
    <w:p w14:paraId="1C6DA43B" w14:textId="77777777" w:rsidR="009A53A5" w:rsidRPr="00DC193B" w:rsidRDefault="009A53A5" w:rsidP="000F06A7"/>
    <w:p w14:paraId="35422AD3" w14:textId="77777777" w:rsidR="0095482F" w:rsidRDefault="00DB711A" w:rsidP="000F06A7">
      <w:r>
        <w:rPr>
          <w:noProof/>
          <w:lang w:val="en-GB" w:eastAsia="en-GB"/>
        </w:rPr>
        <w:pict w14:anchorId="38950AB0">
          <v:shape id="Text Box 325" o:spid="_x0000_s1030" type="#_x0000_t202" style="position:absolute;margin-left:28.4pt;margin-top:28.35pt;width:538.6pt;height:25.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" filled="f" stroked="f">
            <v:textbox inset="0,0,0,0">
              <w:txbxContent>
                <w:p w14:paraId="3F45A44B" w14:textId="350350E2" w:rsidR="00DA2426" w:rsidRPr="00DA25EC" w:rsidRDefault="00883853" w:rsidP="00D22356">
                  <w:pPr>
                    <w:jc w:val="center"/>
                    <w:rPr>
                      <w:rFonts w:ascii="Tahoma" w:hAnsi="Tahoma" w:cs="Tahoma"/>
                      <w:color w:val="808080"/>
                      <w:lang w:val="en-GB"/>
                    </w:rPr>
                  </w:pPr>
                  <w:r>
                    <w:rPr>
                      <w:rFonts w:ascii="Tahoma" w:hAnsi="Tahoma" w:cs="Tahoma"/>
                      <w:color w:val="808080"/>
                      <w:lang w:val="en-GB"/>
                    </w:rPr>
                    <w:t>21 Evergreen Close, Marchwood</w:t>
                  </w:r>
                </w:p>
              </w:txbxContent>
            </v:textbox>
            <w10:wrap anchorx="page" anchory="page"/>
          </v:shape>
        </w:pict>
      </w:r>
    </w:p>
    <w:p w14:paraId="4671ADC1" w14:textId="77777777" w:rsidR="00983303" w:rsidRDefault="00DB711A" w:rsidP="000F06A7">
      <w:pPr>
        <w:sectPr w:rsidR="00983303" w:rsidSect="00D84911">
          <w:headerReference w:type="default" r:id="rId14"/>
          <w:footerReference w:type="default" r:id="rId15"/>
          <w:pgSz w:w="11907" w:h="11907" w:orient="landscape" w:code="165"/>
          <w:pgMar w:top="0" w:right="0" w:bottom="0" w:left="0" w:header="0" w:footer="0" w:gutter="0"/>
          <w:cols w:space="567"/>
          <w:docGrid w:linePitch="360"/>
        </w:sectPr>
      </w:pPr>
      <w:r>
        <w:rPr>
          <w:noProof/>
          <w:lang w:val="en-GB" w:eastAsia="en-GB"/>
        </w:rPr>
        <w:pict w14:anchorId="48C7DBA0">
          <v:shape id="Text Box 277" o:spid="_x0000_s1031" type="#_x0000_t202" style="position:absolute;margin-left:313.5pt;margin-top:79.5pt;width:261.75pt;height:34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" filled="f" stroked="f">
            <v:textbox style="mso-next-textbox:#Text Box 277" inset="0,0,0,0">
              <w:txbxContent>
                <w:p w14:paraId="63916EDF" w14:textId="77777777" w:rsidR="00D45119" w:rsidRDefault="00DA2426" w:rsidP="005331AD">
                  <w:pPr>
                    <w:pStyle w:val="headerF12"/>
                    <w:rPr>
                      <w:rFonts w:cs="Tahoma"/>
                      <w:sz w:val="16"/>
                      <w:szCs w:val="16"/>
                    </w:rPr>
                  </w:pPr>
                  <w:r w:rsidRPr="00A36EA8">
                    <w:rPr>
                      <w:rFonts w:cs="Tahoma"/>
                      <w:sz w:val="16"/>
                      <w:szCs w:val="16"/>
                    </w:rPr>
                    <w:t>OUTSIDE</w:t>
                  </w:r>
                  <w:r w:rsidR="00D45119">
                    <w:rPr>
                      <w:rFonts w:cs="Tahoma"/>
                      <w:sz w:val="16"/>
                      <w:szCs w:val="16"/>
                    </w:rPr>
                    <w:t xml:space="preserve"> </w:t>
                  </w:r>
                </w:p>
                <w:p w14:paraId="0951B3B5" w14:textId="77777777" w:rsidR="00D45119" w:rsidRDefault="00D45119" w:rsidP="005331AD">
                  <w:pPr>
                    <w:pStyle w:val="headerF12"/>
                    <w:rPr>
                      <w:rFonts w:cs="Tahoma"/>
                      <w:sz w:val="16"/>
                      <w:szCs w:val="16"/>
                    </w:rPr>
                  </w:pPr>
                  <w:r>
                    <w:rPr>
                      <w:rFonts w:cs="Tahoma"/>
                      <w:sz w:val="16"/>
                      <w:szCs w:val="16"/>
                    </w:rPr>
                    <w:t>FRONT  Laid to lawn with mature shrubbery, water butt, outside tap.</w:t>
                  </w:r>
                </w:p>
                <w:p w14:paraId="44168879" w14:textId="14C14EEE" w:rsidR="00DA2426" w:rsidRDefault="00D45119" w:rsidP="005331AD">
                  <w:pPr>
                    <w:pStyle w:val="headerF12"/>
                    <w:rPr>
                      <w:rFonts w:cs="Tahoma"/>
                      <w:sz w:val="16"/>
                      <w:szCs w:val="16"/>
                    </w:rPr>
                  </w:pPr>
                  <w:r>
                    <w:rPr>
                      <w:rFonts w:cs="Tahoma"/>
                      <w:sz w:val="16"/>
                      <w:szCs w:val="16"/>
                    </w:rPr>
                    <w:t xml:space="preserve">REAR  Decked area, shingled area, garden shed with paving, rear gated access leading to garage in block and allocated parking space. </w:t>
                  </w:r>
                  <w:r w:rsidR="00DA2426" w:rsidRPr="00A36EA8">
                    <w:rPr>
                      <w:rFonts w:cs="Tahoma"/>
                      <w:sz w:val="16"/>
                      <w:szCs w:val="16"/>
                    </w:rPr>
                    <w:t xml:space="preserve">  </w:t>
                  </w:r>
                </w:p>
                <w:p w14:paraId="1B205593" w14:textId="77777777" w:rsidR="00D45119" w:rsidRPr="00A36EA8" w:rsidRDefault="00D45119" w:rsidP="005331AD">
                  <w:pPr>
                    <w:pStyle w:val="headerF12"/>
                    <w:rPr>
                      <w:rFonts w:cs="Tahoma"/>
                      <w:sz w:val="16"/>
                      <w:szCs w:val="16"/>
                    </w:rPr>
                  </w:pPr>
                </w:p>
                <w:p w14:paraId="2F7E6033" w14:textId="74D3FB2B" w:rsidR="00DA2426" w:rsidRPr="00A36EA8" w:rsidRDefault="00DA2426" w:rsidP="005331AD">
                  <w:pPr>
                    <w:pStyle w:val="headerF12"/>
                    <w:rPr>
                      <w:rFonts w:cs="Tahoma"/>
                      <w:sz w:val="16"/>
                      <w:szCs w:val="16"/>
                    </w:rPr>
                  </w:pPr>
                  <w:r w:rsidRPr="00A36EA8">
                    <w:rPr>
                      <w:rFonts w:cs="Tahoma"/>
                      <w:sz w:val="16"/>
                      <w:szCs w:val="16"/>
                    </w:rPr>
                    <w:t>COUNCIL TAX BAND  ‘</w:t>
                  </w:r>
                  <w:r w:rsidR="00883853">
                    <w:rPr>
                      <w:rFonts w:cs="Tahoma"/>
                      <w:sz w:val="16"/>
                      <w:szCs w:val="16"/>
                    </w:rPr>
                    <w:t>B</w:t>
                  </w:r>
                  <w:r w:rsidRPr="00A36EA8">
                    <w:rPr>
                      <w:rFonts w:cs="Tahoma"/>
                      <w:sz w:val="16"/>
                      <w:szCs w:val="16"/>
                    </w:rPr>
                    <w:t xml:space="preserve">’ </w:t>
                  </w:r>
                  <w:r w:rsidR="00141182">
                    <w:rPr>
                      <w:rFonts w:cs="Tahoma"/>
                      <w:sz w:val="16"/>
                      <w:szCs w:val="16"/>
                    </w:rPr>
                    <w:t xml:space="preserve">- </w:t>
                  </w:r>
                  <w:r w:rsidRPr="00A36EA8">
                    <w:rPr>
                      <w:rFonts w:cs="Tahoma"/>
                      <w:sz w:val="16"/>
                      <w:szCs w:val="16"/>
                    </w:rPr>
                    <w:t>payable 202</w:t>
                  </w:r>
                  <w:r w:rsidR="002A5363">
                    <w:rPr>
                      <w:rFonts w:cs="Tahoma"/>
                      <w:sz w:val="16"/>
                      <w:szCs w:val="16"/>
                    </w:rPr>
                    <w:t>5</w:t>
                  </w:r>
                  <w:r w:rsidR="00141182">
                    <w:rPr>
                      <w:rFonts w:cs="Tahoma"/>
                      <w:sz w:val="16"/>
                      <w:szCs w:val="16"/>
                    </w:rPr>
                    <w:t>/2</w:t>
                  </w:r>
                  <w:r w:rsidR="002A5363">
                    <w:rPr>
                      <w:rFonts w:cs="Tahoma"/>
                      <w:sz w:val="16"/>
                      <w:szCs w:val="16"/>
                    </w:rPr>
                    <w:t>6</w:t>
                  </w:r>
                  <w:r w:rsidRPr="00A36EA8">
                    <w:rPr>
                      <w:rFonts w:cs="Tahoma"/>
                      <w:sz w:val="16"/>
                      <w:szCs w:val="16"/>
                    </w:rPr>
                    <w:t xml:space="preserve"> - £</w:t>
                  </w:r>
                  <w:r w:rsidR="00D45119">
                    <w:rPr>
                      <w:rFonts w:cs="Tahoma"/>
                      <w:sz w:val="16"/>
                      <w:szCs w:val="16"/>
                    </w:rPr>
                    <w:t>1,825.21</w:t>
                  </w:r>
                </w:p>
                <w:p w14:paraId="1E3D60FE" w14:textId="77777777" w:rsidR="00DA2426" w:rsidRPr="00A36EA8" w:rsidRDefault="00DA2426" w:rsidP="005331AD">
                  <w:pPr>
                    <w:pStyle w:val="headerF12"/>
                    <w:rPr>
                      <w:rFonts w:cs="Tahoma"/>
                      <w:sz w:val="16"/>
                      <w:szCs w:val="16"/>
                    </w:rPr>
                  </w:pPr>
                </w:p>
                <w:p w14:paraId="33BEA94C" w14:textId="4CA737E1" w:rsidR="00DA2426" w:rsidRPr="00A36EA8" w:rsidRDefault="00DA2426" w:rsidP="003E5C1E">
                  <w:pPr>
                    <w:pStyle w:val="headerF12"/>
                    <w:rPr>
                      <w:rFonts w:cs="Tahoma"/>
                      <w:sz w:val="16"/>
                      <w:szCs w:val="16"/>
                    </w:rPr>
                  </w:pPr>
                  <w:r w:rsidRPr="00A36EA8">
                    <w:rPr>
                      <w:rFonts w:cs="Tahoma"/>
                      <w:sz w:val="16"/>
                      <w:szCs w:val="16"/>
                    </w:rPr>
                    <w:t xml:space="preserve">EPC RATING  </w:t>
                  </w:r>
                  <w:r w:rsidR="00BC2E4E">
                    <w:rPr>
                      <w:rFonts w:cs="Tahoma"/>
                      <w:sz w:val="16"/>
                      <w:szCs w:val="16"/>
                    </w:rPr>
                    <w:t>‘</w:t>
                  </w:r>
                  <w:r w:rsidR="00883853">
                    <w:rPr>
                      <w:rFonts w:cs="Tahoma"/>
                      <w:sz w:val="16"/>
                      <w:szCs w:val="16"/>
                    </w:rPr>
                    <w:t>C</w:t>
                  </w:r>
                  <w:r w:rsidR="00BC2E4E">
                    <w:rPr>
                      <w:rFonts w:cs="Tahoma"/>
                      <w:sz w:val="16"/>
                      <w:szCs w:val="16"/>
                    </w:rPr>
                    <w:t>’.</w:t>
                  </w:r>
                </w:p>
                <w:p w14:paraId="347184DA" w14:textId="77777777" w:rsidR="00DA2426" w:rsidRPr="00A36EA8" w:rsidRDefault="00DA2426" w:rsidP="005331AD">
                  <w:pPr>
                    <w:pStyle w:val="headerF12"/>
                    <w:rPr>
                      <w:rFonts w:cs="Tahoma"/>
                      <w:sz w:val="16"/>
                      <w:szCs w:val="16"/>
                    </w:rPr>
                  </w:pPr>
                </w:p>
                <w:p w14:paraId="02027A89" w14:textId="52B591CF" w:rsidR="00DA2426" w:rsidRPr="00A36EA8" w:rsidRDefault="00DA2426" w:rsidP="005331AD">
                  <w:pPr>
                    <w:pStyle w:val="headerF12"/>
                    <w:rPr>
                      <w:rFonts w:cs="Tahoma"/>
                      <w:sz w:val="16"/>
                      <w:szCs w:val="16"/>
                    </w:rPr>
                  </w:pPr>
                  <w:r w:rsidRPr="00A36EA8">
                    <w:rPr>
                      <w:rFonts w:cs="Tahoma"/>
                      <w:sz w:val="16"/>
                      <w:szCs w:val="16"/>
                    </w:rPr>
                    <w:t xml:space="preserve">GROSS SQUARE MEASUREMENTS  </w:t>
                  </w:r>
                  <w:r w:rsidR="00054905">
                    <w:rPr>
                      <w:rFonts w:cs="Tahoma"/>
                      <w:sz w:val="16"/>
                      <w:szCs w:val="16"/>
                    </w:rPr>
                    <w:t xml:space="preserve">58.4 </w:t>
                  </w:r>
                  <w:r w:rsidRPr="00A36EA8">
                    <w:rPr>
                      <w:rFonts w:cs="Tahoma"/>
                      <w:sz w:val="16"/>
                      <w:szCs w:val="16"/>
                    </w:rPr>
                    <w:t>sq. metres (</w:t>
                  </w:r>
                  <w:r w:rsidR="00054905">
                    <w:rPr>
                      <w:rFonts w:cs="Tahoma"/>
                      <w:sz w:val="16"/>
                      <w:szCs w:val="16"/>
                    </w:rPr>
                    <w:t xml:space="preserve">628.6 </w:t>
                  </w:r>
                  <w:r w:rsidRPr="00A36EA8">
                    <w:rPr>
                      <w:rFonts w:cs="Tahoma"/>
                      <w:sz w:val="16"/>
                      <w:szCs w:val="16"/>
                    </w:rPr>
                    <w:t>sq. feet) approx.</w:t>
                  </w:r>
                </w:p>
                <w:p w14:paraId="34239D5B" w14:textId="77777777" w:rsidR="00DA2426" w:rsidRPr="00A36EA8" w:rsidRDefault="00DA2426" w:rsidP="005331AD">
                  <w:pPr>
                    <w:pStyle w:val="headerF12"/>
                    <w:rPr>
                      <w:rFonts w:cs="Tahoma"/>
                      <w:sz w:val="16"/>
                      <w:szCs w:val="16"/>
                    </w:rPr>
                  </w:pPr>
                </w:p>
                <w:p w14:paraId="55587FC1" w14:textId="77777777" w:rsidR="00DA2426" w:rsidRDefault="00A36EA8" w:rsidP="005331AD">
                  <w:pPr>
                    <w:pStyle w:val="headerF12"/>
                    <w:rPr>
                      <w:rFonts w:cs="Tahoma"/>
                      <w:sz w:val="16"/>
                      <w:szCs w:val="16"/>
                    </w:rPr>
                  </w:pPr>
                  <w:r>
                    <w:rPr>
                      <w:rFonts w:cs="Tahoma"/>
                      <w:sz w:val="16"/>
                      <w:szCs w:val="16"/>
                    </w:rPr>
                    <w:t>TENURE  The Agents are advised this property is FREEHOLD</w:t>
                  </w:r>
                </w:p>
                <w:p w14:paraId="3F29FBD6" w14:textId="77777777" w:rsidR="00A36EA8" w:rsidRPr="00A36EA8" w:rsidRDefault="00A36EA8" w:rsidP="005331AD">
                  <w:pPr>
                    <w:pStyle w:val="headerF12"/>
                    <w:rPr>
                      <w:rFonts w:cs="Tahoma"/>
                      <w:sz w:val="16"/>
                      <w:szCs w:val="16"/>
                    </w:rPr>
                  </w:pPr>
                </w:p>
                <w:p w14:paraId="48AF09B9" w14:textId="02C484ED" w:rsidR="00DA2426" w:rsidRPr="00A36EA8" w:rsidRDefault="00DA2426" w:rsidP="005331AD">
                  <w:pPr>
                    <w:pStyle w:val="headerF12"/>
                    <w:rPr>
                      <w:rFonts w:cs="Tahoma"/>
                      <w:sz w:val="16"/>
                      <w:szCs w:val="16"/>
                    </w:rPr>
                  </w:pPr>
                  <w:r w:rsidRPr="00A36EA8">
                    <w:rPr>
                      <w:rFonts w:cs="Tahoma"/>
                      <w:sz w:val="16"/>
                      <w:szCs w:val="16"/>
                    </w:rPr>
                    <w:t xml:space="preserve">DIRECTIONS  Leave Hythe via </w:t>
                  </w:r>
                  <w:r w:rsidR="00D45119">
                    <w:rPr>
                      <w:rFonts w:cs="Tahoma"/>
                      <w:sz w:val="16"/>
                      <w:szCs w:val="16"/>
                    </w:rPr>
                    <w:t xml:space="preserve">Southampton Road and before getting </w:t>
                  </w:r>
                  <w:r w:rsidR="00F85174">
                    <w:rPr>
                      <w:rFonts w:cs="Tahoma"/>
                      <w:sz w:val="16"/>
                      <w:szCs w:val="16"/>
                    </w:rPr>
                    <w:t xml:space="preserve">to </w:t>
                  </w:r>
                  <w:r w:rsidR="00D45119">
                    <w:rPr>
                      <w:rFonts w:cs="Tahoma"/>
                      <w:sz w:val="16"/>
                      <w:szCs w:val="16"/>
                    </w:rPr>
                    <w:t xml:space="preserve">the A326 and before reaching the roundabout, take the right signposted to Marchwood and proceed along the road for a little while until you reach Marchwood village </w:t>
                  </w:r>
                  <w:proofErr w:type="spellStart"/>
                  <w:r w:rsidR="00D45119">
                    <w:rPr>
                      <w:rFonts w:cs="Tahoma"/>
                      <w:sz w:val="16"/>
                      <w:szCs w:val="16"/>
                    </w:rPr>
                    <w:t>centre</w:t>
                  </w:r>
                  <w:proofErr w:type="spellEnd"/>
                  <w:r w:rsidR="00D45119">
                    <w:rPr>
                      <w:rFonts w:cs="Tahoma"/>
                      <w:sz w:val="16"/>
                      <w:szCs w:val="16"/>
                    </w:rPr>
                    <w:t xml:space="preserve"> and take a left just past The Roebuck into Main road and take the first right into </w:t>
                  </w:r>
                  <w:proofErr w:type="spellStart"/>
                  <w:r w:rsidR="00D45119">
                    <w:rPr>
                      <w:rFonts w:cs="Tahoma"/>
                      <w:sz w:val="16"/>
                      <w:szCs w:val="16"/>
                    </w:rPr>
                    <w:t>Wood</w:t>
                  </w:r>
                  <w:r w:rsidR="00F85174">
                    <w:rPr>
                      <w:rFonts w:cs="Tahoma"/>
                      <w:sz w:val="16"/>
                      <w:szCs w:val="16"/>
                    </w:rPr>
                    <w:t>g</w:t>
                  </w:r>
                  <w:r w:rsidR="00D45119">
                    <w:rPr>
                      <w:rFonts w:cs="Tahoma"/>
                      <w:sz w:val="16"/>
                      <w:szCs w:val="16"/>
                    </w:rPr>
                    <w:t>lade</w:t>
                  </w:r>
                  <w:proofErr w:type="spellEnd"/>
                  <w:r w:rsidR="00D45119">
                    <w:rPr>
                      <w:rFonts w:cs="Tahoma"/>
                      <w:sz w:val="16"/>
                      <w:szCs w:val="16"/>
                    </w:rPr>
                    <w:t xml:space="preserve"> Close and then take the first left into Evergreen Close and the property will be found a sh</w:t>
                  </w:r>
                  <w:r w:rsidR="00B45597">
                    <w:rPr>
                      <w:rFonts w:cs="Tahoma"/>
                      <w:sz w:val="16"/>
                      <w:szCs w:val="16"/>
                    </w:rPr>
                    <w:t xml:space="preserve">ort way in on the left hand side, indicated by our For Sale board. </w:t>
                  </w:r>
                </w:p>
                <w:p w14:paraId="7E14D4E5" w14:textId="77777777" w:rsidR="00DA2426" w:rsidRPr="00A36EA8" w:rsidRDefault="00DA2426" w:rsidP="005331AD">
                  <w:pPr>
                    <w:pStyle w:val="headerF12"/>
                    <w:rPr>
                      <w:rFonts w:cs="Tahoma"/>
                      <w:sz w:val="16"/>
                      <w:szCs w:val="16"/>
                    </w:rPr>
                  </w:pPr>
                </w:p>
                <w:p w14:paraId="00385B78" w14:textId="198ED5FE" w:rsidR="00DA2426" w:rsidRDefault="00DA2426" w:rsidP="005331AD">
                  <w:pPr>
                    <w:pStyle w:val="headerF12"/>
                    <w:rPr>
                      <w:rFonts w:cs="Tahoma"/>
                      <w:sz w:val="16"/>
                      <w:szCs w:val="16"/>
                    </w:rPr>
                  </w:pPr>
                  <w:r w:rsidRPr="00A36EA8">
                    <w:rPr>
                      <w:rFonts w:cs="Tahoma"/>
                      <w:sz w:val="16"/>
                      <w:szCs w:val="16"/>
                    </w:rPr>
                    <w:t>NOTE  PAUL JEFFREYS HAVE NOT TESTED ANY APPLIANCE MENTIONED IN THESE PARTICULARS, INCLUDING CENTRAL HEATING AND SERVICES AND CANNOT CONFIRM THAT THEY ARE IN WORKING ORDER.  ALL PHOTOGRAPHS ARE FOR GUIDANCE AND ITEMS WITHIN THE PHOTOGRAPHS MAY NOT BE INCLUDED IN THE SALE.</w:t>
                  </w:r>
                </w:p>
                <w:p w14:paraId="17B431A4" w14:textId="76E1152D" w:rsidR="006F7601" w:rsidRDefault="006F7601" w:rsidP="005331AD">
                  <w:pPr>
                    <w:pStyle w:val="headerF12"/>
                    <w:rPr>
                      <w:rFonts w:cs="Tahoma"/>
                      <w:sz w:val="16"/>
                      <w:szCs w:val="16"/>
                    </w:rPr>
                  </w:pPr>
                </w:p>
                <w:p w14:paraId="33F64CD2" w14:textId="7E26BCB4" w:rsidR="006F7601" w:rsidRPr="00A36EA8" w:rsidRDefault="006F7601" w:rsidP="005331AD">
                  <w:pPr>
                    <w:pStyle w:val="headerF12"/>
                    <w:rPr>
                      <w:rFonts w:cs="Tahoma"/>
                      <w:sz w:val="16"/>
                      <w:szCs w:val="16"/>
                    </w:rPr>
                  </w:pPr>
                  <w:r>
                    <w:rPr>
                      <w:rFonts w:cs="Tahoma"/>
                      <w:sz w:val="16"/>
                      <w:szCs w:val="16"/>
                    </w:rPr>
                    <w:t>NOTE  FLOOR PLAN IS FOR GUIDANCE ONLY</w:t>
                  </w:r>
                </w:p>
                <w:p w14:paraId="0D19AAE4" w14:textId="77777777" w:rsidR="00DA2426" w:rsidRPr="00A36EA8" w:rsidRDefault="00DA2426" w:rsidP="005331AD">
                  <w:pPr>
                    <w:pStyle w:val="headerF12"/>
                    <w:rPr>
                      <w:rFonts w:cs="Tahoma"/>
                      <w:sz w:val="16"/>
                      <w:szCs w:val="16"/>
                    </w:rPr>
                  </w:pPr>
                </w:p>
                <w:p w14:paraId="2CBDAB52" w14:textId="77777777" w:rsidR="00DA2426" w:rsidRDefault="00DA2426" w:rsidP="005331AD">
                  <w:pPr>
                    <w:pStyle w:val="headerF12"/>
                    <w:rPr>
                      <w:rFonts w:cs="Tahoma"/>
                      <w:sz w:val="16"/>
                      <w:szCs w:val="16"/>
                    </w:rPr>
                  </w:pPr>
                  <w:r w:rsidRPr="00A36EA8">
                    <w:rPr>
                      <w:rFonts w:cs="Tahoma"/>
                      <w:sz w:val="16"/>
                      <w:szCs w:val="16"/>
                    </w:rPr>
                    <w:t>VIEWING STRICTLY BY A</w:t>
                  </w:r>
                  <w:r w:rsidR="00A36EA8">
                    <w:rPr>
                      <w:rFonts w:cs="Tahoma"/>
                      <w:sz w:val="16"/>
                      <w:szCs w:val="16"/>
                    </w:rPr>
                    <w:t>PPOINTMENT – OPEN 7 DAYS A WEEK</w:t>
                  </w:r>
                </w:p>
                <w:p w14:paraId="03623D61" w14:textId="77777777" w:rsidR="00A36EA8" w:rsidRPr="00A36EA8" w:rsidRDefault="00A36EA8" w:rsidP="005331AD">
                  <w:pPr>
                    <w:pStyle w:val="headerF12"/>
                    <w:rPr>
                      <w:rFonts w:cs="Tahoma"/>
                      <w:sz w:val="16"/>
                      <w:szCs w:val="16"/>
                    </w:rPr>
                  </w:pPr>
                </w:p>
                <w:p w14:paraId="6AD9593C" w14:textId="2C05A4A6" w:rsidR="00DA2426" w:rsidRPr="00A36EA8" w:rsidRDefault="003F5BA0" w:rsidP="005331AD">
                  <w:pPr>
                    <w:pStyle w:val="headerF12"/>
                    <w:rPr>
                      <w:rFonts w:cs="Tahoma"/>
                      <w:sz w:val="16"/>
                      <w:szCs w:val="16"/>
                    </w:rPr>
                  </w:pPr>
                  <w:r>
                    <w:rPr>
                      <w:rFonts w:cs="Tahoma"/>
                      <w:sz w:val="16"/>
                      <w:szCs w:val="16"/>
                    </w:rPr>
                    <w:t>MJD/</w:t>
                  </w:r>
                  <w:r w:rsidR="00D45119">
                    <w:rPr>
                      <w:rFonts w:cs="Tahoma"/>
                      <w:sz w:val="16"/>
                      <w:szCs w:val="16"/>
                    </w:rPr>
                    <w:t>SW</w:t>
                  </w:r>
                  <w:r w:rsidR="00DA2426" w:rsidRPr="00A36EA8">
                    <w:rPr>
                      <w:rFonts w:cs="Tahoma"/>
                      <w:sz w:val="16"/>
                      <w:szCs w:val="16"/>
                    </w:rPr>
                    <w:t>/0</w:t>
                  </w:r>
                  <w:r w:rsidR="00D45119">
                    <w:rPr>
                      <w:rFonts w:cs="Tahoma"/>
                      <w:sz w:val="16"/>
                      <w:szCs w:val="16"/>
                    </w:rPr>
                    <w:t>6</w:t>
                  </w:r>
                  <w:r w:rsidR="00C10FB4">
                    <w:rPr>
                      <w:rFonts w:cs="Tahoma"/>
                      <w:sz w:val="16"/>
                      <w:szCs w:val="16"/>
                    </w:rPr>
                    <w:t>.25</w:t>
                  </w:r>
                </w:p>
                <w:p w14:paraId="2F4154B0" w14:textId="77777777" w:rsidR="00DA2426" w:rsidRPr="00A36EA8" w:rsidRDefault="00DA2426" w:rsidP="005331AD">
                  <w:pPr>
                    <w:pStyle w:val="headerF12"/>
                    <w:rPr>
                      <w:rFonts w:cs="Tahoma"/>
                      <w:sz w:val="16"/>
                      <w:szCs w:val="16"/>
                    </w:rPr>
                  </w:pPr>
                </w:p>
                <w:p w14:paraId="785AA5CC" w14:textId="77777777" w:rsidR="00DA2426" w:rsidRPr="00A36EA8" w:rsidRDefault="00DA2426" w:rsidP="005331AD">
                  <w:pPr>
                    <w:pStyle w:val="headerF12"/>
                    <w:rPr>
                      <w:rFonts w:cs="Tahoma"/>
                      <w:sz w:val="16"/>
                      <w:szCs w:val="16"/>
                    </w:rPr>
                  </w:pPr>
                </w:p>
                <w:p w14:paraId="48977659" w14:textId="77777777" w:rsidR="00DA2426" w:rsidRPr="00A36EA8" w:rsidRDefault="00DA2426" w:rsidP="005331AD">
                  <w:pPr>
                    <w:rPr>
                      <w:rFonts w:ascii="Tahoma" w:hAnsi="Tahoma" w:cs="Tahoma"/>
                      <w:color w:val="808080"/>
                      <w:sz w:val="16"/>
                      <w:szCs w:val="16"/>
                    </w:rPr>
                  </w:pPr>
                </w:p>
              </w:txbxContent>
            </v:textbox>
            <w10:wrap anchorx="page" anchory="page"/>
          </v:shape>
        </w:pict>
      </w:r>
      <w:r>
        <w:rPr>
          <w:noProof/>
          <w:lang w:val="en-GB" w:eastAsia="en-GB"/>
        </w:rPr>
        <w:pict w14:anchorId="36417339">
          <v:shape id="_x0000_s1032" type="#_x0000_t202" style="position:absolute;margin-left:28.5pt;margin-top:81pt;width:261.75pt;height:34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" filled="f" stroked="f">
            <v:textbox style="mso-next-textbox:#_x0000_s1032" inset="0,0,0,0">
              <w:txbxContent>
                <w:p w14:paraId="77C88851" w14:textId="666CDFD7" w:rsidR="00DA2426" w:rsidRDefault="00DA2426" w:rsidP="00883853">
                  <w:pPr>
                    <w:pStyle w:val="headerF12"/>
                    <w:jc w:val="center"/>
                    <w:rPr>
                      <w:rFonts w:cs="Tahoma"/>
                      <w:sz w:val="18"/>
                      <w:szCs w:val="18"/>
                    </w:rPr>
                  </w:pPr>
                  <w:r>
                    <w:rPr>
                      <w:rFonts w:cs="Tahoma"/>
                      <w:sz w:val="18"/>
                      <w:szCs w:val="18"/>
                    </w:rPr>
                    <w:t xml:space="preserve">A </w:t>
                  </w:r>
                  <w:r w:rsidR="00883853">
                    <w:rPr>
                      <w:rFonts w:cs="Tahoma"/>
                      <w:sz w:val="18"/>
                      <w:szCs w:val="18"/>
                    </w:rPr>
                    <w:t>2 BED MID</w:t>
                  </w:r>
                  <w:r w:rsidR="00B36D31">
                    <w:rPr>
                      <w:rFonts w:cs="Tahoma"/>
                      <w:sz w:val="18"/>
                      <w:szCs w:val="18"/>
                    </w:rPr>
                    <w:t xml:space="preserve"> </w:t>
                  </w:r>
                  <w:r w:rsidR="00883853">
                    <w:rPr>
                      <w:rFonts w:cs="Tahoma"/>
                      <w:sz w:val="18"/>
                      <w:szCs w:val="18"/>
                    </w:rPr>
                    <w:t>TERRACE HOUSE IN A QUIET AREA OF MARHCWOOD, ALLOCATED PARKING SPACE AND GARAGE IN BLOCK.</w:t>
                  </w:r>
                </w:p>
                <w:p w14:paraId="544878D9" w14:textId="74AA8C66" w:rsidR="00883853" w:rsidRDefault="00883853" w:rsidP="00883853">
                  <w:pPr>
                    <w:pStyle w:val="headerF12"/>
                    <w:jc w:val="center"/>
                    <w:rPr>
                      <w:rFonts w:cs="Tahoma"/>
                      <w:sz w:val="18"/>
                      <w:szCs w:val="18"/>
                    </w:rPr>
                  </w:pPr>
                  <w:r>
                    <w:rPr>
                      <w:rFonts w:cs="Tahoma"/>
                      <w:sz w:val="18"/>
                      <w:szCs w:val="18"/>
                    </w:rPr>
                    <w:t>Double glazing</w:t>
                  </w:r>
                  <w:r w:rsidR="009A10DC">
                    <w:rPr>
                      <w:rFonts w:cs="Tahoma"/>
                      <w:sz w:val="18"/>
                      <w:szCs w:val="18"/>
                    </w:rPr>
                    <w:t>, gas central heating, low maintenance garden.</w:t>
                  </w:r>
                </w:p>
                <w:p w14:paraId="1F06E042" w14:textId="77777777" w:rsidR="009A10DC" w:rsidRPr="00C26AA6" w:rsidRDefault="009A10DC" w:rsidP="00883853">
                  <w:pPr>
                    <w:pStyle w:val="headerF12"/>
                    <w:jc w:val="center"/>
                    <w:rPr>
                      <w:rFonts w:cs="Tahoma"/>
                      <w:sz w:val="18"/>
                      <w:szCs w:val="18"/>
                    </w:rPr>
                  </w:pPr>
                </w:p>
                <w:p w14:paraId="632291C5" w14:textId="77777777" w:rsidR="00DA2426" w:rsidRPr="00C26AA6" w:rsidRDefault="00DA2426" w:rsidP="005C2F53">
                  <w:pPr>
                    <w:pStyle w:val="headerF12"/>
                    <w:jc w:val="center"/>
                    <w:rPr>
                      <w:rFonts w:cs="Tahoma"/>
                      <w:sz w:val="18"/>
                      <w:szCs w:val="18"/>
                    </w:rPr>
                  </w:pPr>
                  <w:r w:rsidRPr="00C26AA6">
                    <w:rPr>
                      <w:rFonts w:cs="Tahoma"/>
                      <w:sz w:val="18"/>
                      <w:szCs w:val="18"/>
                    </w:rPr>
                    <w:t>ACCOMMODATION</w:t>
                  </w:r>
                </w:p>
                <w:p w14:paraId="403F26A1" w14:textId="25B06C91" w:rsidR="00DA2426" w:rsidRPr="00C26AA6" w:rsidRDefault="009A10DC" w:rsidP="005C2F53">
                  <w:pPr>
                    <w:pStyle w:val="headerF12"/>
                    <w:jc w:val="center"/>
                    <w:rPr>
                      <w:rFonts w:cs="Tahoma"/>
                      <w:sz w:val="18"/>
                      <w:szCs w:val="18"/>
                    </w:rPr>
                  </w:pPr>
                  <w:r>
                    <w:rPr>
                      <w:rFonts w:cs="Tahoma"/>
                      <w:sz w:val="18"/>
                      <w:szCs w:val="18"/>
                    </w:rPr>
                    <w:t xml:space="preserve">Kitchen, lounge, dining room, 2 bedrooms, bathroom. </w:t>
                  </w:r>
                </w:p>
                <w:p w14:paraId="51B9D630" w14:textId="77777777" w:rsidR="00DA2426" w:rsidRPr="00341AC8" w:rsidRDefault="00DA2426" w:rsidP="005C2F53">
                  <w:pPr>
                    <w:pStyle w:val="headerF12"/>
                    <w:jc w:val="center"/>
                    <w:rPr>
                      <w:rFonts w:cs="Tahoma"/>
                      <w:sz w:val="16"/>
                      <w:szCs w:val="16"/>
                    </w:rPr>
                  </w:pPr>
                </w:p>
                <w:p w14:paraId="4B79687B" w14:textId="7823ACB4" w:rsidR="009A10DC" w:rsidRPr="00D45119" w:rsidRDefault="009A10DC" w:rsidP="00FB6BCA">
                  <w:pPr>
                    <w:pStyle w:val="headerF12"/>
                    <w:rPr>
                      <w:rFonts w:cs="Tahoma"/>
                      <w:sz w:val="18"/>
                      <w:szCs w:val="18"/>
                    </w:rPr>
                  </w:pPr>
                  <w:r w:rsidRPr="00D45119">
                    <w:rPr>
                      <w:rFonts w:cs="Tahoma"/>
                      <w:sz w:val="18"/>
                      <w:szCs w:val="18"/>
                    </w:rPr>
                    <w:t>KITCHEN  c.</w:t>
                  </w:r>
                  <w:r w:rsidR="00296495">
                    <w:rPr>
                      <w:rFonts w:cs="Tahoma"/>
                      <w:sz w:val="18"/>
                      <w:szCs w:val="18"/>
                    </w:rPr>
                    <w:t xml:space="preserve">3.58m x 3.18m narrowing to 2.57m </w:t>
                  </w:r>
                  <w:r w:rsidRPr="00D45119">
                    <w:rPr>
                      <w:rFonts w:cs="Tahoma"/>
                      <w:sz w:val="18"/>
                      <w:szCs w:val="18"/>
                    </w:rPr>
                    <w:t>(11’9” x 10’5” narrowing to 8’5”). UPVC glazed front door, range of base units with cupboards and drawers, ‘Leisure’ oven and hob with ‘</w:t>
                  </w:r>
                  <w:proofErr w:type="spellStart"/>
                  <w:r w:rsidRPr="00D45119">
                    <w:rPr>
                      <w:rFonts w:cs="Tahoma"/>
                      <w:sz w:val="18"/>
                      <w:szCs w:val="18"/>
                    </w:rPr>
                    <w:t>Hygena</w:t>
                  </w:r>
                  <w:proofErr w:type="spellEnd"/>
                  <w:r w:rsidRPr="00D45119">
                    <w:rPr>
                      <w:rFonts w:cs="Tahoma"/>
                      <w:sz w:val="18"/>
                      <w:szCs w:val="18"/>
                    </w:rPr>
                    <w:t xml:space="preserve">’ extractor fan, worktops, tiled </w:t>
                  </w:r>
                  <w:proofErr w:type="spellStart"/>
                  <w:r w:rsidRPr="00D45119">
                    <w:rPr>
                      <w:rFonts w:cs="Tahoma"/>
                      <w:sz w:val="18"/>
                      <w:szCs w:val="18"/>
                    </w:rPr>
                    <w:t>splashbacks</w:t>
                  </w:r>
                  <w:proofErr w:type="spellEnd"/>
                  <w:r w:rsidRPr="00D45119">
                    <w:rPr>
                      <w:rFonts w:cs="Tahoma"/>
                      <w:sz w:val="18"/>
                      <w:szCs w:val="18"/>
                    </w:rPr>
                    <w:t>, stainless steel sink unit, range of wall cupboards, storage cupboard housing ‘Va</w:t>
                  </w:r>
                  <w:r w:rsidR="00B36D31">
                    <w:rPr>
                      <w:rFonts w:cs="Tahoma"/>
                      <w:sz w:val="18"/>
                      <w:szCs w:val="18"/>
                    </w:rPr>
                    <w:t>ill</w:t>
                  </w:r>
                  <w:r w:rsidRPr="00D45119">
                    <w:rPr>
                      <w:rFonts w:cs="Tahoma"/>
                      <w:sz w:val="18"/>
                      <w:szCs w:val="18"/>
                    </w:rPr>
                    <w:t>ant’ combination boiler and water softener, front aspect window, opening to:</w:t>
                  </w:r>
                </w:p>
                <w:p w14:paraId="141286D6" w14:textId="77777777" w:rsidR="009A10DC" w:rsidRPr="00D45119" w:rsidRDefault="009A10DC" w:rsidP="00FB6BCA">
                  <w:pPr>
                    <w:pStyle w:val="headerF12"/>
                    <w:rPr>
                      <w:rFonts w:cs="Tahoma"/>
                      <w:sz w:val="18"/>
                      <w:szCs w:val="18"/>
                    </w:rPr>
                  </w:pPr>
                </w:p>
                <w:p w14:paraId="5E012371" w14:textId="0D64421B" w:rsidR="009A10DC" w:rsidRPr="00D45119" w:rsidRDefault="009A10DC" w:rsidP="00FB6BCA">
                  <w:pPr>
                    <w:pStyle w:val="headerF12"/>
                    <w:rPr>
                      <w:rFonts w:cs="Tahoma"/>
                      <w:sz w:val="18"/>
                      <w:szCs w:val="18"/>
                    </w:rPr>
                  </w:pPr>
                  <w:r w:rsidRPr="00D45119">
                    <w:rPr>
                      <w:rFonts w:cs="Tahoma"/>
                      <w:sz w:val="18"/>
                      <w:szCs w:val="18"/>
                    </w:rPr>
                    <w:t>LOUNGE  c.</w:t>
                  </w:r>
                  <w:r w:rsidR="00296495">
                    <w:rPr>
                      <w:rFonts w:cs="Tahoma"/>
                      <w:sz w:val="18"/>
                      <w:szCs w:val="18"/>
                    </w:rPr>
                    <w:t xml:space="preserve">4.17m narrowing to 3.73m x 3.66m narrowing to 1.91m </w:t>
                  </w:r>
                  <w:r w:rsidRPr="00D45119">
                    <w:rPr>
                      <w:rFonts w:cs="Tahoma"/>
                      <w:sz w:val="18"/>
                      <w:szCs w:val="18"/>
                    </w:rPr>
                    <w:t>(13’8” narrowing to 12’3” x 12’ narrowing to 6’3”). 2 radiators, TV point, 2 rear aspect windows, wooden glazed door to:</w:t>
                  </w:r>
                </w:p>
                <w:p w14:paraId="23779EFC" w14:textId="77777777" w:rsidR="009A10DC" w:rsidRPr="00D45119" w:rsidRDefault="009A10DC" w:rsidP="00FB6BCA">
                  <w:pPr>
                    <w:pStyle w:val="headerF12"/>
                    <w:rPr>
                      <w:rFonts w:cs="Tahoma"/>
                      <w:sz w:val="18"/>
                      <w:szCs w:val="18"/>
                    </w:rPr>
                  </w:pPr>
                </w:p>
                <w:p w14:paraId="7362616D" w14:textId="16CCAFF3" w:rsidR="00D45119" w:rsidRPr="00D45119" w:rsidRDefault="009A10DC" w:rsidP="00FB6BCA">
                  <w:pPr>
                    <w:pStyle w:val="headerF12"/>
                    <w:rPr>
                      <w:rFonts w:cs="Tahoma"/>
                      <w:sz w:val="18"/>
                      <w:szCs w:val="18"/>
                    </w:rPr>
                  </w:pPr>
                  <w:r w:rsidRPr="00D45119">
                    <w:rPr>
                      <w:rFonts w:cs="Tahoma"/>
                      <w:sz w:val="18"/>
                      <w:szCs w:val="18"/>
                    </w:rPr>
                    <w:t>DINING ROOM  c.</w:t>
                  </w:r>
                  <w:r w:rsidR="00296495">
                    <w:rPr>
                      <w:rFonts w:cs="Tahoma"/>
                      <w:sz w:val="18"/>
                      <w:szCs w:val="18"/>
                    </w:rPr>
                    <w:t xml:space="preserve">3.28m x 2.92m </w:t>
                  </w:r>
                  <w:r w:rsidRPr="00D45119">
                    <w:rPr>
                      <w:rFonts w:cs="Tahoma"/>
                      <w:sz w:val="18"/>
                      <w:szCs w:val="18"/>
                    </w:rPr>
                    <w:t>(</w:t>
                  </w:r>
                  <w:r w:rsidR="00D45119" w:rsidRPr="00D45119">
                    <w:rPr>
                      <w:rFonts w:cs="Tahoma"/>
                      <w:sz w:val="18"/>
                      <w:szCs w:val="18"/>
                    </w:rPr>
                    <w:t xml:space="preserve">10’9 x 9’7”). </w:t>
                  </w:r>
                  <w:r w:rsidR="00334A71">
                    <w:rPr>
                      <w:rFonts w:cs="Tahoma"/>
                      <w:sz w:val="18"/>
                      <w:szCs w:val="18"/>
                    </w:rPr>
                    <w:t>Of single skin construction</w:t>
                  </w:r>
                  <w:r w:rsidR="00DB711A">
                    <w:rPr>
                      <w:rFonts w:cs="Tahoma"/>
                      <w:sz w:val="18"/>
                      <w:szCs w:val="18"/>
                    </w:rPr>
                    <w:t xml:space="preserve"> being dry lined</w:t>
                  </w:r>
                  <w:r w:rsidR="00334A71">
                    <w:rPr>
                      <w:rFonts w:cs="Tahoma"/>
                      <w:sz w:val="18"/>
                      <w:szCs w:val="18"/>
                    </w:rPr>
                    <w:t>, r</w:t>
                  </w:r>
                  <w:r w:rsidR="00D45119" w:rsidRPr="00D45119">
                    <w:rPr>
                      <w:rFonts w:cs="Tahoma"/>
                      <w:sz w:val="18"/>
                      <w:szCs w:val="18"/>
                    </w:rPr>
                    <w:t xml:space="preserve">adiator, rear aspect window, glazed door to rear. </w:t>
                  </w:r>
                </w:p>
                <w:p w14:paraId="69214AA6" w14:textId="77777777" w:rsidR="00D45119" w:rsidRPr="00D45119" w:rsidRDefault="00D45119" w:rsidP="00FB6BCA">
                  <w:pPr>
                    <w:pStyle w:val="headerF12"/>
                    <w:rPr>
                      <w:rFonts w:cs="Tahoma"/>
                      <w:sz w:val="18"/>
                      <w:szCs w:val="18"/>
                    </w:rPr>
                  </w:pPr>
                </w:p>
                <w:p w14:paraId="0D218359" w14:textId="77777777" w:rsidR="00D45119" w:rsidRPr="00D45119" w:rsidRDefault="00D45119" w:rsidP="00FB6BCA">
                  <w:pPr>
                    <w:pStyle w:val="headerF12"/>
                    <w:rPr>
                      <w:rFonts w:cs="Tahoma"/>
                      <w:sz w:val="18"/>
                      <w:szCs w:val="18"/>
                    </w:rPr>
                  </w:pPr>
                  <w:r w:rsidRPr="00D45119">
                    <w:rPr>
                      <w:rFonts w:cs="Tahoma"/>
                      <w:sz w:val="18"/>
                      <w:szCs w:val="18"/>
                    </w:rPr>
                    <w:t>LANDING  Storage cupboard, door to:</w:t>
                  </w:r>
                </w:p>
                <w:p w14:paraId="19182CBB" w14:textId="77777777" w:rsidR="00D45119" w:rsidRPr="00D45119" w:rsidRDefault="00D45119" w:rsidP="00FB6BCA">
                  <w:pPr>
                    <w:pStyle w:val="headerF12"/>
                    <w:rPr>
                      <w:rFonts w:cs="Tahoma"/>
                      <w:sz w:val="18"/>
                      <w:szCs w:val="18"/>
                    </w:rPr>
                  </w:pPr>
                </w:p>
                <w:p w14:paraId="1B07FF57" w14:textId="10222B42" w:rsidR="00D45119" w:rsidRPr="00D45119" w:rsidRDefault="00D45119" w:rsidP="00FB6BCA">
                  <w:pPr>
                    <w:pStyle w:val="headerF12"/>
                    <w:rPr>
                      <w:rFonts w:cs="Tahoma"/>
                      <w:sz w:val="18"/>
                      <w:szCs w:val="18"/>
                    </w:rPr>
                  </w:pPr>
                  <w:r w:rsidRPr="00D45119">
                    <w:rPr>
                      <w:rFonts w:cs="Tahoma"/>
                      <w:sz w:val="18"/>
                      <w:szCs w:val="18"/>
                    </w:rPr>
                    <w:t>BEDROOM 1  c.</w:t>
                  </w:r>
                  <w:r w:rsidR="00296495">
                    <w:rPr>
                      <w:rFonts w:cs="Tahoma"/>
                      <w:sz w:val="18"/>
                      <w:szCs w:val="18"/>
                    </w:rPr>
                    <w:t xml:space="preserve">3.48m x 2.57m </w:t>
                  </w:r>
                  <w:r w:rsidRPr="00D45119">
                    <w:rPr>
                      <w:rFonts w:cs="Tahoma"/>
                      <w:sz w:val="18"/>
                      <w:szCs w:val="18"/>
                    </w:rPr>
                    <w:t>(11’5” x 8’5”). Radiator, storage area, rear aspect window.</w:t>
                  </w:r>
                </w:p>
                <w:p w14:paraId="2649DF94" w14:textId="77777777" w:rsidR="00D45119" w:rsidRPr="00D45119" w:rsidRDefault="00D45119" w:rsidP="00FB6BCA">
                  <w:pPr>
                    <w:pStyle w:val="headerF12"/>
                    <w:rPr>
                      <w:rFonts w:cs="Tahoma"/>
                      <w:sz w:val="18"/>
                      <w:szCs w:val="18"/>
                    </w:rPr>
                  </w:pPr>
                </w:p>
                <w:p w14:paraId="1C06119C" w14:textId="2A1856D5" w:rsidR="00D45119" w:rsidRPr="00D45119" w:rsidRDefault="00D45119" w:rsidP="00FB6BCA">
                  <w:pPr>
                    <w:pStyle w:val="headerF12"/>
                    <w:rPr>
                      <w:rFonts w:cs="Tahoma"/>
                      <w:sz w:val="18"/>
                      <w:szCs w:val="18"/>
                    </w:rPr>
                  </w:pPr>
                  <w:r w:rsidRPr="00D45119">
                    <w:rPr>
                      <w:rFonts w:cs="Tahoma"/>
                      <w:sz w:val="18"/>
                      <w:szCs w:val="18"/>
                    </w:rPr>
                    <w:t>BEDROOM 2  c.</w:t>
                  </w:r>
                  <w:r w:rsidR="00296495">
                    <w:rPr>
                      <w:rFonts w:cs="Tahoma"/>
                      <w:sz w:val="18"/>
                      <w:szCs w:val="18"/>
                    </w:rPr>
                    <w:t xml:space="preserve">2.80m x 1.75m </w:t>
                  </w:r>
                  <w:r w:rsidRPr="00D45119">
                    <w:rPr>
                      <w:rFonts w:cs="Tahoma"/>
                      <w:sz w:val="18"/>
                      <w:szCs w:val="18"/>
                    </w:rPr>
                    <w:t>(9’2” x 9’9”). Radiator, rear aspect window.</w:t>
                  </w:r>
                </w:p>
                <w:p w14:paraId="7FFF97BC" w14:textId="77777777" w:rsidR="00D45119" w:rsidRPr="00D45119" w:rsidRDefault="00D45119" w:rsidP="00FB6BCA">
                  <w:pPr>
                    <w:pStyle w:val="headerF12"/>
                    <w:rPr>
                      <w:rFonts w:cs="Tahoma"/>
                      <w:sz w:val="18"/>
                      <w:szCs w:val="18"/>
                    </w:rPr>
                  </w:pPr>
                </w:p>
                <w:p w14:paraId="47E493B3" w14:textId="7BBA2953" w:rsidR="00DA2426" w:rsidRPr="00D45119" w:rsidRDefault="00D45119" w:rsidP="00FB6BCA">
                  <w:pPr>
                    <w:pStyle w:val="headerF12"/>
                    <w:rPr>
                      <w:rFonts w:cs="Tahoma"/>
                      <w:sz w:val="18"/>
                      <w:szCs w:val="18"/>
                    </w:rPr>
                  </w:pPr>
                  <w:r w:rsidRPr="00D45119">
                    <w:rPr>
                      <w:rFonts w:cs="Tahoma"/>
                      <w:sz w:val="18"/>
                      <w:szCs w:val="18"/>
                    </w:rPr>
                    <w:t xml:space="preserve">BATHROOM  WC, pedestal wash hand basin, </w:t>
                  </w:r>
                  <w:proofErr w:type="spellStart"/>
                  <w:r w:rsidRPr="00D45119">
                    <w:rPr>
                      <w:rFonts w:cs="Tahoma"/>
                      <w:sz w:val="18"/>
                      <w:szCs w:val="18"/>
                    </w:rPr>
                    <w:t>panelled</w:t>
                  </w:r>
                  <w:proofErr w:type="spellEnd"/>
                  <w:r w:rsidRPr="00D45119">
                    <w:rPr>
                      <w:rFonts w:cs="Tahoma"/>
                      <w:sz w:val="18"/>
                      <w:szCs w:val="18"/>
                    </w:rPr>
                    <w:t xml:space="preserve"> bath with plumbed in shower over, radiator, part tiled walls, vanity unit, front aspect window.</w:t>
                  </w:r>
                  <w:r w:rsidR="00E74138" w:rsidRPr="00D45119">
                    <w:rPr>
                      <w:rFonts w:cs="Tahoma"/>
                      <w:sz w:val="18"/>
                      <w:szCs w:val="18"/>
                    </w:rPr>
                    <w:t xml:space="preserve"> </w:t>
                  </w:r>
                </w:p>
              </w:txbxContent>
            </v:textbox>
            <w10:wrap anchorx="page" anchory="page"/>
          </v:shape>
        </w:pict>
      </w:r>
      <w:r>
        <w:rPr>
          <w:noProof/>
          <w:color w:val="F0673B"/>
          <w:lang w:val="en-GB" w:eastAsia="en-GB"/>
        </w:rPr>
        <w:pict w14:anchorId="07EE3358">
          <v:line id="Line 441" o:spid="_x0000_s1038"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41.1pt" to="130.9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" strokecolor="#f0673b" strokeweight="2pt">
            <w10:wrap anchorx="page" anchory="page"/>
          </v:line>
        </w:pict>
      </w:r>
      <w:r>
        <w:rPr>
          <w:noProof/>
          <w:color w:val="F0673B"/>
          <w:lang w:val="en-GB" w:eastAsia="en-GB"/>
        </w:rPr>
        <w:pict w14:anchorId="58345E15">
          <v:line id="Line 442" o:spid="_x0000_s1037"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4.4pt,41.1pt" to="566.9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" strokecolor="#f0673b" strokeweight="2pt">
            <w10:wrap anchorx="page" anchory="page"/>
          </v:line>
        </w:pict>
      </w:r>
      <w:r>
        <w:rPr>
          <w:noProof/>
          <w:lang w:val="en-GB" w:eastAsia="en-GB"/>
        </w:rPr>
        <w:pict w14:anchorId="6C0A1E6C">
          <v:shape id="Text Box 266" o:spid="_x0000_s1033" type="#_x0000_t202" style="position:absolute;margin-left:397.75pt;margin-top:456.2pt;width:171.5pt;height:112.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" strokecolor="white" strokeweight="2pt">
            <o:lock v:ext="edit" aspectratio="t"/>
            <v:textbox inset="0,0,0,0">
              <w:txbxContent>
                <w:p w14:paraId="3AD08C53" w14:textId="77777777" w:rsidR="00DA2426" w:rsidRPr="00FA26C4" w:rsidRDefault="00DA2426" w:rsidP="00942D59">
                  <w:pPr>
                    <w:jc w:val="center"/>
                  </w:pPr>
                  <w:r>
                    <w:rPr>
                      <w:rFonts w:ascii="Arial" w:hAnsi="Arial" w:cs="Arial"/>
                      <w:noProof/>
                      <w:sz w:val="22"/>
                      <w:lang w:val="en-GB" w:eastAsia="en-GB"/>
                    </w:rPr>
                    <w:drawing>
                      <wp:inline distT="0" distB="0" distL="0" distR="0" wp14:anchorId="0D6182EE" wp14:editId="6241511B">
                        <wp:extent cx="2143125" cy="16073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143125" cy="1607343"/>
                                </a:xfrm>
                                <a:prstGeom prst="rect">
                                  <a:avLst/>
                                </a:prstGeom>
                                <a:noFill/>
                                <a:ln w="9525">
                                  <a:noFill/>
                                  <a:miter lim="800000"/>
                                  <a:headEnd/>
                                  <a:tailEnd/>
                                </a:ln>
                              </pic:spPr>
                            </pic:pic>
                          </a:graphicData>
                        </a:graphic>
                      </wp:inline>
                    </w:drawing>
                  </w:r>
                </w:p>
              </w:txbxContent>
            </v:textbox>
            <w10:wrap anchorx="page" anchory="page"/>
          </v:shape>
        </w:pict>
      </w:r>
      <w:r>
        <w:rPr>
          <w:noProof/>
          <w:lang w:val="en-GB" w:eastAsia="en-GB"/>
        </w:rPr>
        <w:pict w14:anchorId="5B3E0A6C">
          <v:shape id="Text Box 265" o:spid="_x0000_s1034" type="#_x0000_t202" style="position:absolute;margin-left:212.6pt;margin-top:456.2pt;width:171.5pt;height:112.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" strokecolor="white" strokeweight="2pt">
            <o:lock v:ext="edit" aspectratio="t"/>
            <v:textbox inset="0,0,0,0">
              <w:txbxContent>
                <w:p w14:paraId="4A27B76A" w14:textId="77777777" w:rsidR="00DA2426" w:rsidRPr="00FA26C4" w:rsidRDefault="00DA2426" w:rsidP="00942D59">
                  <w:pPr>
                    <w:jc w:val="center"/>
                  </w:pPr>
                  <w:r>
                    <w:rPr>
                      <w:rFonts w:ascii="Arial" w:hAnsi="Arial" w:cs="Arial"/>
                      <w:noProof/>
                      <w:sz w:val="22"/>
                      <w:lang w:val="en-GB" w:eastAsia="en-GB"/>
                    </w:rPr>
                    <w:drawing>
                      <wp:inline distT="0" distB="0" distL="0" distR="0" wp14:anchorId="272AB793" wp14:editId="1B14FD19">
                        <wp:extent cx="2143125" cy="16073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43125" cy="1607343"/>
                                </a:xfrm>
                                <a:prstGeom prst="rect">
                                  <a:avLst/>
                                </a:prstGeom>
                                <a:noFill/>
                                <a:ln w="9525">
                                  <a:noFill/>
                                  <a:miter lim="800000"/>
                                  <a:headEnd/>
                                  <a:tailEnd/>
                                </a:ln>
                              </pic:spPr>
                            </pic:pic>
                          </a:graphicData>
                        </a:graphic>
                      </wp:inline>
                    </w:drawing>
                  </w:r>
                </w:p>
              </w:txbxContent>
            </v:textbox>
            <w10:wrap anchorx="page" anchory="page"/>
          </v:shape>
        </w:pict>
      </w:r>
      <w:r>
        <w:rPr>
          <w:noProof/>
          <w:lang w:val="en-GB" w:eastAsia="en-GB"/>
        </w:rPr>
        <w:pict w14:anchorId="7622AE5E">
          <v:shape id="Text Box 264" o:spid="_x0000_s1035" type="#_x0000_t202" style="position:absolute;margin-left:28.35pt;margin-top:456.2pt;width:171.5pt;height:112.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" strokecolor="white" strokeweight="2pt">
            <o:lock v:ext="edit" aspectratio="t"/>
            <v:textbox inset="0,0,0,0">
              <w:txbxContent>
                <w:p w14:paraId="4E5A1061" w14:textId="77777777" w:rsidR="00DA2426" w:rsidRPr="00942D59" w:rsidRDefault="00DA2426" w:rsidP="00942D59">
                  <w:pPr>
                    <w:jc w:val="center"/>
                    <w:rPr>
                      <w:lang w:val="en-GB"/>
                    </w:rPr>
                  </w:pPr>
                  <w:r>
                    <w:rPr>
                      <w:rFonts w:ascii="Arial" w:hAnsi="Arial" w:cs="Arial"/>
                      <w:noProof/>
                      <w:sz w:val="22"/>
                      <w:lang w:val="en-GB" w:eastAsia="en-GB"/>
                    </w:rPr>
                    <w:drawing>
                      <wp:inline distT="0" distB="0" distL="0" distR="0" wp14:anchorId="7590566B" wp14:editId="730FF079">
                        <wp:extent cx="2143125" cy="16073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43125" cy="1607343"/>
                                </a:xfrm>
                                <a:prstGeom prst="rect">
                                  <a:avLst/>
                                </a:prstGeom>
                                <a:noFill/>
                                <a:ln w="9525">
                                  <a:noFill/>
                                  <a:miter lim="800000"/>
                                  <a:headEnd/>
                                  <a:tailEnd/>
                                </a:ln>
                              </pic:spPr>
                            </pic:pic>
                          </a:graphicData>
                        </a:graphic>
                      </wp:inline>
                    </w:drawing>
                  </w:r>
                </w:p>
              </w:txbxContent>
            </v:textbox>
            <w10:wrap anchorx="page" anchory="page"/>
          </v:shape>
        </w:pict>
      </w:r>
    </w:p>
    <w:p w14:paraId="12239B6F" w14:textId="77777777" w:rsidR="009A53A5" w:rsidRDefault="00DB711A">
      <w:r>
        <w:rPr>
          <w:noProof/>
          <w:lang w:val="en-GB" w:eastAsia="en-GB"/>
        </w:rPr>
        <w:lastRenderedPageBreak/>
        <w:pict w14:anchorId="2B8843E3">
          <v:shape id="Text Box 254" o:spid="_x0000_s1036" type="#_x0000_t202" style="position:absolute;margin-left:28.35pt;margin-top:28.35pt;width:538.6pt;height:392.7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" filled="f" fillcolor="#ddf1db" stroked="f" strokecolor="#ddf1db" strokeweight="2pt">
            <o:lock v:ext="edit" aspectratio="t"/>
            <v:textbox inset="0,0,0,0">
              <w:txbxContent>
                <w:p w14:paraId="7A3DB546" w14:textId="77777777" w:rsidR="00DA2426" w:rsidRPr="002273C1" w:rsidRDefault="00DA2426" w:rsidP="002273C1">
                  <w:pPr>
                    <w:rPr>
                      <w:szCs w:val="6"/>
                    </w:rPr>
                  </w:pPr>
                  <w:r>
                    <w:rPr>
                      <w:noProof/>
                      <w:szCs w:val="6"/>
                      <w:lang w:val="en-GB" w:eastAsia="en-GB"/>
                    </w:rPr>
                    <w:t xml:space="preserve">        </w:t>
                  </w:r>
                  <w:r>
                    <w:rPr>
                      <w:noProof/>
                      <w:szCs w:val="6"/>
                      <w:lang w:val="en-GB" w:eastAsia="en-GB"/>
                    </w:rPr>
                    <w:drawing>
                      <wp:inline distT="0" distB="0" distL="0" distR="0" wp14:anchorId="4AA40295" wp14:editId="31F85668">
                        <wp:extent cx="6489687" cy="4719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9">
                                  <a:extLst>
                                    <a:ext uri="{28A0092B-C50C-407E-A947-70E740481C1C}">
                                      <a14:useLocalDpi xmlns:a14="http://schemas.microsoft.com/office/drawing/2010/main" val="0"/>
                                    </a:ext>
                                  </a:extLst>
                                </a:blip>
                                <a:stretch>
                                  <a:fillRect/>
                                </a:stretch>
                              </pic:blipFill>
                              <pic:spPr>
                                <a:xfrm>
                                  <a:off x="0" y="0"/>
                                  <a:ext cx="6489687" cy="4719773"/>
                                </a:xfrm>
                                <a:prstGeom prst="rect">
                                  <a:avLst/>
                                </a:prstGeom>
                              </pic:spPr>
                            </pic:pic>
                          </a:graphicData>
                        </a:graphic>
                      </wp:inline>
                    </w:drawing>
                  </w:r>
                </w:p>
              </w:txbxContent>
            </v:textbox>
            <w10:wrap anchorx="page" anchory="page"/>
          </v:shape>
        </w:pict>
      </w:r>
    </w:p>
    <w:sectPr w:rsidR="009A53A5" w:rsidSect="00D84911">
      <w:headerReference w:type="default" r:id="rId20"/>
      <w:footerReference w:type="default" r:id="rId21"/>
      <w:pgSz w:w="11907" w:h="11907" w:orient="landscape" w:code="165"/>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E6E2A3" w14:textId="77777777" w:rsidR="00DA2426" w:rsidRDefault="00DA2426">
      <w:r>
        <w:separator/>
      </w:r>
    </w:p>
  </w:endnote>
  <w:endnote w:type="continuationSeparator" w:id="0">
    <w:p w14:paraId="66EC62C9" w14:textId="77777777" w:rsidR="00DA2426" w:rsidRDefault="00DA2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Eurostile">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07785" w14:textId="77777777" w:rsidR="00DA2426" w:rsidRDefault="00DA242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31927" w14:textId="77777777" w:rsidR="00DA2426" w:rsidRDefault="00DA242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B5988" w14:textId="77777777" w:rsidR="00DA2426" w:rsidRDefault="00DA2426">
    <w:r>
      <w:rPr>
        <w:noProof/>
        <w:lang w:val="en-GB" w:eastAsia="en-GB"/>
      </w:rPr>
      <w:drawing>
        <wp:anchor distT="0" distB="0" distL="114300" distR="114300" simplePos="0" relativeHeight="251664896" behindDoc="0" locked="0" layoutInCell="1" allowOverlap="1" wp14:anchorId="679D81A4" wp14:editId="20836EAF">
          <wp:simplePos x="0" y="0"/>
          <wp:positionH relativeFrom="page">
            <wp:posOffset>6301105</wp:posOffset>
          </wp:positionH>
          <wp:positionV relativeFrom="page">
            <wp:posOffset>7256145</wp:posOffset>
          </wp:positionV>
          <wp:extent cx="147320" cy="147320"/>
          <wp:effectExtent l="0" t="0" r="5080" b="5080"/>
          <wp:wrapNone/>
          <wp:docPr id="151" name="Picture 151" descr="twitter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witter logo round whi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anchor>
      </w:drawing>
    </w:r>
    <w:r>
      <w:rPr>
        <w:noProof/>
        <w:lang w:val="en-GB" w:eastAsia="en-GB"/>
      </w:rPr>
      <w:drawing>
        <wp:anchor distT="0" distB="0" distL="114300" distR="114300" simplePos="0" relativeHeight="251663872" behindDoc="0" locked="0" layoutInCell="1" allowOverlap="1" wp14:anchorId="6D39FDF2" wp14:editId="64D02CF7">
          <wp:simplePos x="0" y="0"/>
          <wp:positionH relativeFrom="page">
            <wp:posOffset>4730750</wp:posOffset>
          </wp:positionH>
          <wp:positionV relativeFrom="page">
            <wp:posOffset>7254875</wp:posOffset>
          </wp:positionV>
          <wp:extent cx="148590" cy="148590"/>
          <wp:effectExtent l="0" t="0" r="3810" b="3810"/>
          <wp:wrapNone/>
          <wp:docPr id="150" name="Picture 150" descr="facebook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acebook logo round wh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anchor>
      </w:drawing>
    </w:r>
    <w:r>
      <w:rPr>
        <w:noProof/>
        <w:lang w:val="en-GB" w:eastAsia="en-GB"/>
      </w:rPr>
      <w:drawing>
        <wp:anchor distT="0" distB="0" distL="114300" distR="114300" simplePos="0" relativeHeight="251662848" behindDoc="0" locked="0" layoutInCell="1" allowOverlap="1" wp14:anchorId="2159E9E8" wp14:editId="116F2B85">
          <wp:simplePos x="0" y="0"/>
          <wp:positionH relativeFrom="page">
            <wp:posOffset>1246505</wp:posOffset>
          </wp:positionH>
          <wp:positionV relativeFrom="page">
            <wp:posOffset>7252335</wp:posOffset>
          </wp:positionV>
          <wp:extent cx="712470" cy="149860"/>
          <wp:effectExtent l="0" t="0" r="0" b="2540"/>
          <wp:wrapNone/>
          <wp:docPr id="149" name="Picture 149" descr="Right Move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ght Move whit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2470" cy="149860"/>
                  </a:xfrm>
                  <a:prstGeom prst="rect">
                    <a:avLst/>
                  </a:prstGeom>
                  <a:noFill/>
                  <a:ln>
                    <a:noFill/>
                  </a:ln>
                </pic:spPr>
              </pic:pic>
            </a:graphicData>
          </a:graphic>
        </wp:anchor>
      </w:drawing>
    </w:r>
    <w:r>
      <w:rPr>
        <w:noProof/>
        <w:lang w:val="en-GB" w:eastAsia="en-GB"/>
      </w:rPr>
      <w:drawing>
        <wp:anchor distT="0" distB="0" distL="114300" distR="114300" simplePos="0" relativeHeight="251661824" behindDoc="0" locked="0" layoutInCell="1" allowOverlap="1" wp14:anchorId="70E556AB" wp14:editId="293AD7A8">
          <wp:simplePos x="0" y="0"/>
          <wp:positionH relativeFrom="page">
            <wp:posOffset>391160</wp:posOffset>
          </wp:positionH>
          <wp:positionV relativeFrom="page">
            <wp:posOffset>7252335</wp:posOffset>
          </wp:positionV>
          <wp:extent cx="702310" cy="151130"/>
          <wp:effectExtent l="0" t="0" r="2540" b="1270"/>
          <wp:wrapNone/>
          <wp:docPr id="148" name="Picture 148" descr="Zoop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Zoopla 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2310" cy="151130"/>
                  </a:xfrm>
                  <a:prstGeom prst="rect">
                    <a:avLst/>
                  </a:prstGeom>
                  <a:noFill/>
                  <a:ln>
                    <a:noFill/>
                  </a:ln>
                </pic:spPr>
              </pic:pic>
            </a:graphicData>
          </a:graphic>
        </wp:anchor>
      </w:drawing>
    </w:r>
    <w:r w:rsidR="00DB711A">
      <w:rPr>
        <w:noProof/>
        <w:lang w:val="en-GB" w:eastAsia="en-GB"/>
      </w:rPr>
      <w:pict w14:anchorId="5170137C">
        <v:shapetype id="_x0000_t202" coordsize="21600,21600" o:spt="202" path="m,l,21600r21600,l21600,xe">
          <v:stroke joinstyle="miter"/>
          <v:path gradientshapeok="t" o:connecttype="rect"/>
        </v:shapetype>
        <v:shape id="Text Box 147" o:spid="_x0000_s8201" type="#_x0000_t202" style="position:absolute;margin-left:387.9pt;margin-top:571.25pt;width:97.55pt;height:14.3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7R0rQIAAKs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" filled="f" stroked="f">
          <v:textbox inset="0,0,0,0">
            <w:txbxContent>
              <w:p w14:paraId="5D658C95" w14:textId="77777777" w:rsidR="00DA2426" w:rsidRPr="008D512C" w:rsidRDefault="00DA2426"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1BCF2984" w14:textId="77777777" w:rsidR="00DA2426" w:rsidRPr="008D512C" w:rsidRDefault="00DA2426" w:rsidP="0050562F">
                <w:pPr>
                  <w:rPr>
                    <w:rFonts w:ascii="Tahoma" w:hAnsi="Tahoma" w:cs="Tahoma"/>
                    <w:color w:val="FFFFFF"/>
                    <w:sz w:val="16"/>
                    <w:szCs w:val="16"/>
                  </w:rPr>
                </w:pPr>
              </w:p>
            </w:txbxContent>
          </v:textbox>
          <w10:wrap anchorx="page" anchory="page"/>
        </v:shape>
      </w:pict>
    </w:r>
    <w:r w:rsidR="00DB711A">
      <w:rPr>
        <w:noProof/>
        <w:lang w:val="en-GB" w:eastAsia="en-GB"/>
      </w:rPr>
      <w:pict w14:anchorId="53A85283">
        <v:shape id="Text Box 146" o:spid="_x0000_s8200" type="#_x0000_t202" style="position:absolute;margin-left:504.55pt;margin-top:571.25pt;width:64.1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NHfsAIAALE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" filled="f" stroked="f">
          <v:textbox inset="0,0,0,0">
            <w:txbxContent>
              <w:p w14:paraId="27939C90" w14:textId="77777777" w:rsidR="00DA2426" w:rsidRPr="008D512C" w:rsidRDefault="00DA2426"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64EA12F5" w14:textId="77777777" w:rsidR="00DA2426" w:rsidRPr="008D512C" w:rsidRDefault="00DA2426" w:rsidP="0050562F">
                <w:pPr>
                  <w:jc w:val="right"/>
                  <w:rPr>
                    <w:rFonts w:ascii="Tahoma" w:hAnsi="Tahoma" w:cs="Tahoma"/>
                    <w:color w:val="FFFFFF"/>
                    <w:sz w:val="16"/>
                    <w:szCs w:val="16"/>
                  </w:rPr>
                </w:pPr>
              </w:p>
            </w:txbxContent>
          </v:textbox>
          <w10:wrap anchorx="page" anchory="page"/>
        </v:shape>
      </w:pict>
    </w:r>
    <w:r w:rsidR="00DB711A">
      <w:rPr>
        <w:noProof/>
        <w:lang w:val="en-GB" w:eastAsia="en-GB"/>
      </w:rPr>
      <w:pict w14:anchorId="7B725CF4">
        <v:shape id="Text Box 141" o:spid="_x0000_s8199" type="#_x0000_t202" style="position:absolute;margin-left:372.3pt;margin-top:548.7pt;width:196.4pt;height:14.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" filled="f" stroked="f">
          <v:textbox inset="0,0,0,0">
            <w:txbxContent>
              <w:p w14:paraId="52A32AFE" w14:textId="77777777" w:rsidR="00DA2426" w:rsidRPr="008D512C" w:rsidRDefault="00DA2426" w:rsidP="00317809">
                <w:pPr>
                  <w:jc w:val="right"/>
                  <w:rPr>
                    <w:rFonts w:ascii="Tahoma" w:hAnsi="Tahoma" w:cs="Tahoma"/>
                    <w:b/>
                    <w:color w:val="FFFFFF"/>
                  </w:rPr>
                </w:pPr>
                <w:r w:rsidRPr="008D512C">
                  <w:rPr>
                    <w:rFonts w:ascii="Tahoma" w:hAnsi="Tahoma" w:cs="Tahoma"/>
                    <w:b/>
                    <w:color w:val="FFFFFF"/>
                    <w:sz w:val="20"/>
                    <w:szCs w:val="20"/>
                  </w:rPr>
                  <w:t>Open 7 Days</w:t>
                </w:r>
              </w:p>
              <w:p w14:paraId="58B522E6" w14:textId="77777777" w:rsidR="00DA2426" w:rsidRPr="008D512C" w:rsidRDefault="00DA2426" w:rsidP="00317809">
                <w:pPr>
                  <w:jc w:val="right"/>
                  <w:rPr>
                    <w:rFonts w:ascii="Tahoma" w:hAnsi="Tahoma" w:cs="Tahoma"/>
                    <w:b/>
                    <w:color w:val="FFFFFF"/>
                    <w:sz w:val="15"/>
                    <w:szCs w:val="15"/>
                  </w:rPr>
                </w:pPr>
              </w:p>
            </w:txbxContent>
          </v:textbox>
          <w10:wrap anchorx="page" anchory="page"/>
        </v:shape>
      </w:pict>
    </w:r>
    <w:r>
      <w:rPr>
        <w:noProof/>
        <w:lang w:val="en-GB" w:eastAsia="en-GB"/>
      </w:rPr>
      <w:drawing>
        <wp:anchor distT="0" distB="0" distL="114300" distR="114300" simplePos="0" relativeHeight="251653632" behindDoc="0" locked="0" layoutInCell="1" allowOverlap="1" wp14:anchorId="6D64F606" wp14:editId="553F27E9">
          <wp:simplePos x="0" y="0"/>
          <wp:positionH relativeFrom="page">
            <wp:posOffset>5727065</wp:posOffset>
          </wp:positionH>
          <wp:positionV relativeFrom="page">
            <wp:posOffset>6358255</wp:posOffset>
          </wp:positionV>
          <wp:extent cx="1572260" cy="408305"/>
          <wp:effectExtent l="0" t="0" r="8890" b="0"/>
          <wp:wrapNone/>
          <wp:docPr id="136" name="Picture 136"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ul Jeffreys Logo Box"/>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17105" t="56085"/>
                  <a:stretch>
                    <a:fillRect/>
                  </a:stretch>
                </pic:blipFill>
                <pic:spPr bwMode="auto">
                  <a:xfrm>
                    <a:off x="0" y="0"/>
                    <a:ext cx="1572260" cy="408305"/>
                  </a:xfrm>
                  <a:prstGeom prst="rect">
                    <a:avLst/>
                  </a:prstGeom>
                  <a:noFill/>
                  <a:ln>
                    <a:noFill/>
                  </a:ln>
                </pic:spPr>
              </pic:pic>
            </a:graphicData>
          </a:graphic>
        </wp:anchor>
      </w:drawing>
    </w:r>
    <w:r w:rsidR="00DB711A">
      <w:rPr>
        <w:noProof/>
        <w:lang w:val="en-GB" w:eastAsia="en-GB"/>
      </w:rPr>
      <w:pict w14:anchorId="72EAE67D">
        <v:shape id="Text Box 110" o:spid="_x0000_s8198" type="#_x0000_t202" style="position:absolute;margin-left:372.3pt;margin-top:535.05pt;width:196.4pt;height:14.3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ss9sgIAALI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" filled="f" stroked="f">
          <v:textbox inset="0,0,0,0">
            <w:txbxContent>
              <w:p w14:paraId="3FE63064" w14:textId="77777777" w:rsidR="00DA2426" w:rsidRPr="008D512C" w:rsidRDefault="00DA2426"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7CDB33A8" w14:textId="77777777" w:rsidR="00DA2426" w:rsidRPr="008D512C" w:rsidRDefault="00DA2426" w:rsidP="00317809">
                <w:pPr>
                  <w:jc w:val="right"/>
                  <w:rPr>
                    <w:rFonts w:ascii="Tahoma" w:hAnsi="Tahoma" w:cs="Tahoma"/>
                    <w:color w:val="FFFFFF"/>
                    <w:sz w:val="16"/>
                    <w:szCs w:val="16"/>
                  </w:rPr>
                </w:pPr>
              </w:p>
            </w:txbxContent>
          </v:textbox>
          <w10:wrap anchorx="page" anchory="page"/>
        </v:shape>
      </w:pict>
    </w:r>
    <w:r w:rsidR="00DB711A">
      <w:rPr>
        <w:noProof/>
        <w:lang w:val="en-GB" w:eastAsia="en-GB"/>
      </w:rPr>
      <w:pict w14:anchorId="3899493D">
        <v:shape id="Text Box 140" o:spid="_x0000_s8197" type="#_x0000_t202" style="position:absolute;margin-left:30.1pt;margin-top:541.25pt;width:196.4pt;height:37.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w5IsgIAALI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" filled="f" stroked="f">
          <v:textbox inset="0,0,0,0">
            <w:txbxContent>
              <w:p w14:paraId="0BF138B8" w14:textId="77777777" w:rsidR="00DA2426" w:rsidRPr="00317809" w:rsidRDefault="00DA2426"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4019B03B" w14:textId="77777777" w:rsidR="00DA2426" w:rsidRPr="00317809" w:rsidRDefault="00DA2426" w:rsidP="00317809">
                <w:pPr>
                  <w:rPr>
                    <w:rFonts w:ascii="Tahoma" w:hAnsi="Tahoma" w:cs="Tahoma"/>
                    <w:color w:val="FFFFFF"/>
                    <w:sz w:val="20"/>
                    <w:szCs w:val="20"/>
                  </w:rPr>
                </w:pPr>
                <w:r w:rsidRPr="00317809">
                  <w:rPr>
                    <w:rFonts w:ascii="Tahoma" w:hAnsi="Tahoma" w:cs="Tahoma"/>
                    <w:color w:val="FFFFFF"/>
                    <w:sz w:val="20"/>
                    <w:szCs w:val="20"/>
                  </w:rPr>
                  <w:t>pauljeffreys.co.uk</w:t>
                </w:r>
              </w:p>
              <w:p w14:paraId="348A90EE" w14:textId="77777777" w:rsidR="00DA2426" w:rsidRPr="008D512C" w:rsidRDefault="00DA2426" w:rsidP="00D22356">
                <w:pPr>
                  <w:jc w:val="both"/>
                  <w:rPr>
                    <w:rFonts w:ascii="Tahoma" w:hAnsi="Tahoma" w:cs="Tahoma"/>
                    <w:color w:val="FFFFFF"/>
                    <w:sz w:val="20"/>
                    <w:szCs w:val="20"/>
                  </w:rPr>
                </w:pPr>
              </w:p>
            </w:txbxContent>
          </v:textbox>
          <w10:wrap anchorx="page" anchory="page"/>
        </v:shape>
      </w:pict>
    </w:r>
    <w:r w:rsidR="00DB711A">
      <w:rPr>
        <w:noProof/>
        <w:lang w:val="en-GB" w:eastAsia="en-GB"/>
      </w:rPr>
      <w:pict w14:anchorId="6B9B7E80">
        <v:shape id="Text Box 139" o:spid="_x0000_s8196" type="#_x0000_t202" style="position:absolute;margin-left:30.1pt;margin-top:523.55pt;width:196.4pt;height:17.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rdsg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" filled="f" stroked="f">
          <v:textbox inset="0,0,0,0">
            <w:txbxContent>
              <w:p w14:paraId="2B37CD7C" w14:textId="77777777" w:rsidR="00DA2426" w:rsidRPr="008D512C" w:rsidRDefault="00DA2426"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v:textbox>
          <w10:wrap anchorx="page" anchory="page"/>
        </v:shape>
      </w:pict>
    </w:r>
    <w:r w:rsidR="00DB711A">
      <w:rPr>
        <w:noProof/>
        <w:lang w:val="en-GB" w:eastAsia="en-GB"/>
      </w:rPr>
      <w:pict w14:anchorId="4750F06E">
        <v:shape id="Text Box 138" o:spid="_x0000_s8195" type="#_x0000_t202" style="position:absolute;margin-left:30.1pt;margin-top:509.2pt;width:196.4pt;height:17.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0YksQ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" filled="f" stroked="f">
          <v:textbox inset="0,0,0,0">
            <w:txbxContent>
              <w:p w14:paraId="311D0369" w14:textId="77777777" w:rsidR="00DA2426" w:rsidRPr="008D512C" w:rsidRDefault="00DA2426"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v:textbox>
          <w10:wrap anchorx="page" anchory="page"/>
        </v:shape>
      </w:pict>
    </w:r>
    <w:r w:rsidR="00DB711A">
      <w:rPr>
        <w:noProof/>
        <w:lang w:val="en-GB" w:eastAsia="en-GB"/>
      </w:rPr>
      <w:pict w14:anchorId="07249696">
        <v:shape id="Text Box 137" o:spid="_x0000_s8194" type="#_x0000_t202" style="position:absolute;margin-left:30.1pt;margin-top:441.8pt;width:538.6pt;height:39.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bX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" filled="f" stroked="f">
          <v:textbox inset="0,0,0,0">
            <w:txbxContent>
              <w:p w14:paraId="678F154C" w14:textId="77777777" w:rsidR="00DA2426" w:rsidRPr="00317809" w:rsidRDefault="00DA2426"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7731033C" w14:textId="77777777" w:rsidR="00DA2426" w:rsidRPr="00317809" w:rsidRDefault="00DA2426" w:rsidP="00D22356">
                <w:pPr>
                  <w:jc w:val="both"/>
                  <w:rPr>
                    <w:rFonts w:ascii="Tahoma" w:hAnsi="Tahoma" w:cs="Tahoma"/>
                    <w:color w:val="808080"/>
                    <w:sz w:val="15"/>
                    <w:szCs w:val="15"/>
                  </w:rPr>
                </w:pPr>
              </w:p>
            </w:txbxContent>
          </v:textbox>
          <w10:wrap anchorx="page" anchory="page"/>
        </v:shape>
      </w:pict>
    </w:r>
    <w:r w:rsidR="00DB711A">
      <w:rPr>
        <w:noProof/>
        <w:lang w:val="en-GB" w:eastAsia="en-GB"/>
      </w:rPr>
      <w:pict w14:anchorId="21B1BE2D">
        <v:rect id="Rectangle 125" o:spid="_x0000_s8193" style="position:absolute;margin-left:-2.85pt;margin-top:493.3pt;width:600.95pt;height:141.1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" fillcolor="#f0673b" stroked="f" strokecolor="white" strokeweight="1.5pt">
          <w10:wrap anchorx="page" anchory="page"/>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11922" w14:textId="77777777" w:rsidR="00DA2426" w:rsidRDefault="00DA2426">
      <w:r>
        <w:separator/>
      </w:r>
    </w:p>
  </w:footnote>
  <w:footnote w:type="continuationSeparator" w:id="0">
    <w:p w14:paraId="3988763A" w14:textId="77777777" w:rsidR="00DA2426" w:rsidRDefault="00DA24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3967F" w14:textId="77777777" w:rsidR="00DA2426" w:rsidRDefault="00DA242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448A0" w14:textId="77777777" w:rsidR="00DA2426" w:rsidRDefault="00DB711A">
    <w:pPr>
      <w:rPr>
        <w:sz w:val="2"/>
      </w:rPr>
    </w:pPr>
    <w:r>
      <w:rPr>
        <w:noProof/>
        <w:sz w:val="2"/>
        <w:lang w:val="en-GB" w:eastAsia="en-GB"/>
      </w:rPr>
      <w:pict w14:anchorId="6254BB2C">
        <v:rect id="Rectangle 118" o:spid="_x0000_s8202" alt="Black Saturated" style="position:absolute;margin-left:-2.85pt;margin-top:493.3pt;width:600.95pt;height:102.0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QAAAAAFJnaHRsb25nAAAH0A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YzM1MTNlZTQtMzk2Ni0xMWRhLTk1N2QtZTk2MGIyMTUxNjc5JwogIHhtbG5zOnhhcE1N&#10;PSdodHRwOi8vbnMuYWRvYmUuY29tL3hhcC8xLjAvbW0vJz4KICA8eGFwTU06RG9jdW1lbnRJRD5h&#10;ZG9iZTpkb2NpZDpwaG90b3Nob3A6YzM1MTNlZTAtMzk2Ni0xMWRhLTk1N2QtZTk2MGIyMTUxNjc5&#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QAAAAAH/2wCEAAICAgMCAwQCAgQFBAMEBQYF&#10;BQUFBggHBwcHBwgLCQkJCQkJCwsLCwsLCwsMDAwMDAwMDAwMDAwMDAwMDAwMDAwBAwMDBwQHDQcH&#10;DQ8NDQ0PDw4ODg4PDwwMDAwMDw8MDAwMDAwPDAwMDAwMDAwMDAwMDAwMDAwMDAwMDAwMDAwMDP/A&#10;ABEIB9AH0AMBEQACEQEDEQH/3QAEAPr/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f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v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P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f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v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P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f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v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P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f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v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P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f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v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P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0f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v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P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1f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v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P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0f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v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P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1f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v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P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0f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v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0/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P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1f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1v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1/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P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0f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0v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0/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P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1f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1v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1/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P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0f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0v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0/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P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1f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1vgj&#10;kXK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1/gjkXK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0PgjkXK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fgjkXK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0vgjkXK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0/gjkXK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1PgjkXK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1fgjkXK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1vgjkXK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gjkXK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PgjkXK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0fgjkXK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0vgjkXK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0/gjkXK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1PgjkXK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1fgjkXK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10;1vgjkXK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1/gjkXK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PgjkXK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" stroked="f" strokecolor="white" strokeweight="1.5pt">
          <v:fill r:id="rId1" o:title="Black Saturated" recolor="t" rotate="t" type="frame"/>
          <w10:wrap anchorx="page" anchory="page"/>
        </v:rect>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96111" w14:textId="77777777" w:rsidR="00DA2426" w:rsidRDefault="00DA242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065570830">
    <w:abstractNumId w:val="2"/>
  </w:num>
  <w:num w:numId="2" w16cid:durableId="1928952729">
    <w:abstractNumId w:val="0"/>
  </w:num>
  <w:num w:numId="3" w16cid:durableId="261782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8204">
      <o:colormru v:ext="edit" colors="#002b7f,#0099a6,#c4ccc9,#b19000,#006330,#e6f0eb,#d6e03d,#355635"/>
    </o:shapedefaults>
    <o:shapelayout v:ext="edit">
      <o:idmap v:ext="edit" data="8"/>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57AF8"/>
    <w:rsid w:val="00003CA3"/>
    <w:rsid w:val="0000415A"/>
    <w:rsid w:val="00010D46"/>
    <w:rsid w:val="00021B90"/>
    <w:rsid w:val="0004715E"/>
    <w:rsid w:val="00054905"/>
    <w:rsid w:val="000716FC"/>
    <w:rsid w:val="00083FA6"/>
    <w:rsid w:val="00092387"/>
    <w:rsid w:val="000A2C61"/>
    <w:rsid w:val="000A2D89"/>
    <w:rsid w:val="000A6DA7"/>
    <w:rsid w:val="000B3969"/>
    <w:rsid w:val="000F06A7"/>
    <w:rsid w:val="000F6140"/>
    <w:rsid w:val="00111E0D"/>
    <w:rsid w:val="00127198"/>
    <w:rsid w:val="001329D6"/>
    <w:rsid w:val="001343C3"/>
    <w:rsid w:val="00137243"/>
    <w:rsid w:val="001402BD"/>
    <w:rsid w:val="00141182"/>
    <w:rsid w:val="00181EAD"/>
    <w:rsid w:val="00193685"/>
    <w:rsid w:val="001B2A2E"/>
    <w:rsid w:val="001C20E9"/>
    <w:rsid w:val="001C6325"/>
    <w:rsid w:val="001D5423"/>
    <w:rsid w:val="00202894"/>
    <w:rsid w:val="00215C11"/>
    <w:rsid w:val="00225498"/>
    <w:rsid w:val="002273C1"/>
    <w:rsid w:val="0023084F"/>
    <w:rsid w:val="00231CFC"/>
    <w:rsid w:val="002435AC"/>
    <w:rsid w:val="00243C67"/>
    <w:rsid w:val="00245AA5"/>
    <w:rsid w:val="00253A5D"/>
    <w:rsid w:val="0025446A"/>
    <w:rsid w:val="00254F17"/>
    <w:rsid w:val="00261DF5"/>
    <w:rsid w:val="002640C7"/>
    <w:rsid w:val="00273137"/>
    <w:rsid w:val="00296495"/>
    <w:rsid w:val="002A187C"/>
    <w:rsid w:val="002A5363"/>
    <w:rsid w:val="002B1E36"/>
    <w:rsid w:val="002B342D"/>
    <w:rsid w:val="002B6A4A"/>
    <w:rsid w:val="002C0ADD"/>
    <w:rsid w:val="002C0E4A"/>
    <w:rsid w:val="002C66E9"/>
    <w:rsid w:val="002C7C29"/>
    <w:rsid w:val="002F78D8"/>
    <w:rsid w:val="00317809"/>
    <w:rsid w:val="00334A71"/>
    <w:rsid w:val="00341AC8"/>
    <w:rsid w:val="00350B62"/>
    <w:rsid w:val="00371838"/>
    <w:rsid w:val="00371D61"/>
    <w:rsid w:val="003825F2"/>
    <w:rsid w:val="00393783"/>
    <w:rsid w:val="00393EF0"/>
    <w:rsid w:val="003B09AF"/>
    <w:rsid w:val="003B6F93"/>
    <w:rsid w:val="003C784D"/>
    <w:rsid w:val="003E3A5E"/>
    <w:rsid w:val="003E52A8"/>
    <w:rsid w:val="003E5C1E"/>
    <w:rsid w:val="003F1EAE"/>
    <w:rsid w:val="003F5BA0"/>
    <w:rsid w:val="00407236"/>
    <w:rsid w:val="00410C7D"/>
    <w:rsid w:val="0041214E"/>
    <w:rsid w:val="00430583"/>
    <w:rsid w:val="00431AE9"/>
    <w:rsid w:val="00433897"/>
    <w:rsid w:val="0044011E"/>
    <w:rsid w:val="00441C17"/>
    <w:rsid w:val="00483867"/>
    <w:rsid w:val="00487872"/>
    <w:rsid w:val="004B18A9"/>
    <w:rsid w:val="004B76A7"/>
    <w:rsid w:val="004E462B"/>
    <w:rsid w:val="004F25A4"/>
    <w:rsid w:val="0050562F"/>
    <w:rsid w:val="005063EF"/>
    <w:rsid w:val="0051245C"/>
    <w:rsid w:val="005256F9"/>
    <w:rsid w:val="005331AD"/>
    <w:rsid w:val="0053585C"/>
    <w:rsid w:val="005361BE"/>
    <w:rsid w:val="00554548"/>
    <w:rsid w:val="00562EB7"/>
    <w:rsid w:val="00566010"/>
    <w:rsid w:val="00567579"/>
    <w:rsid w:val="005A0624"/>
    <w:rsid w:val="005A6500"/>
    <w:rsid w:val="005B29E4"/>
    <w:rsid w:val="005B3268"/>
    <w:rsid w:val="005B6834"/>
    <w:rsid w:val="005C2F53"/>
    <w:rsid w:val="0061430B"/>
    <w:rsid w:val="0062066E"/>
    <w:rsid w:val="00621ED1"/>
    <w:rsid w:val="006241B5"/>
    <w:rsid w:val="00631D2D"/>
    <w:rsid w:val="006479FE"/>
    <w:rsid w:val="00653D88"/>
    <w:rsid w:val="00681F3A"/>
    <w:rsid w:val="006A14BC"/>
    <w:rsid w:val="006B0B6D"/>
    <w:rsid w:val="006B36AA"/>
    <w:rsid w:val="006C4BE4"/>
    <w:rsid w:val="006C65B7"/>
    <w:rsid w:val="006F4756"/>
    <w:rsid w:val="006F7601"/>
    <w:rsid w:val="00710855"/>
    <w:rsid w:val="00733C79"/>
    <w:rsid w:val="007406E8"/>
    <w:rsid w:val="007436E0"/>
    <w:rsid w:val="00746EE4"/>
    <w:rsid w:val="00751148"/>
    <w:rsid w:val="0076247E"/>
    <w:rsid w:val="00762679"/>
    <w:rsid w:val="00764638"/>
    <w:rsid w:val="00796694"/>
    <w:rsid w:val="007A2F28"/>
    <w:rsid w:val="007B491C"/>
    <w:rsid w:val="007B5BB7"/>
    <w:rsid w:val="007C432B"/>
    <w:rsid w:val="007D1B76"/>
    <w:rsid w:val="007D4DE8"/>
    <w:rsid w:val="007D58C1"/>
    <w:rsid w:val="007E274A"/>
    <w:rsid w:val="007E72B6"/>
    <w:rsid w:val="007F2C00"/>
    <w:rsid w:val="00802F20"/>
    <w:rsid w:val="008152C6"/>
    <w:rsid w:val="0084480D"/>
    <w:rsid w:val="00870FF6"/>
    <w:rsid w:val="008760BB"/>
    <w:rsid w:val="00883853"/>
    <w:rsid w:val="00884ACF"/>
    <w:rsid w:val="008859F9"/>
    <w:rsid w:val="008870CD"/>
    <w:rsid w:val="008B5FDA"/>
    <w:rsid w:val="008C4B08"/>
    <w:rsid w:val="008D26A8"/>
    <w:rsid w:val="008D512C"/>
    <w:rsid w:val="008F2163"/>
    <w:rsid w:val="008F24D0"/>
    <w:rsid w:val="008F33F8"/>
    <w:rsid w:val="00931088"/>
    <w:rsid w:val="009406BD"/>
    <w:rsid w:val="00942D59"/>
    <w:rsid w:val="00943131"/>
    <w:rsid w:val="00950B08"/>
    <w:rsid w:val="0095482F"/>
    <w:rsid w:val="0095504D"/>
    <w:rsid w:val="0095723E"/>
    <w:rsid w:val="00957AF8"/>
    <w:rsid w:val="0096022B"/>
    <w:rsid w:val="00977D65"/>
    <w:rsid w:val="00980A62"/>
    <w:rsid w:val="0098128E"/>
    <w:rsid w:val="00981443"/>
    <w:rsid w:val="00983303"/>
    <w:rsid w:val="0098721C"/>
    <w:rsid w:val="00993B7F"/>
    <w:rsid w:val="009A10DC"/>
    <w:rsid w:val="009A53A5"/>
    <w:rsid w:val="009B2B94"/>
    <w:rsid w:val="009B2D78"/>
    <w:rsid w:val="009B5BFC"/>
    <w:rsid w:val="009C05B8"/>
    <w:rsid w:val="009F583A"/>
    <w:rsid w:val="00A21546"/>
    <w:rsid w:val="00A21A12"/>
    <w:rsid w:val="00A2692A"/>
    <w:rsid w:val="00A36EA8"/>
    <w:rsid w:val="00A43EA6"/>
    <w:rsid w:val="00A60823"/>
    <w:rsid w:val="00A74403"/>
    <w:rsid w:val="00A84AEE"/>
    <w:rsid w:val="00A90C76"/>
    <w:rsid w:val="00A976EE"/>
    <w:rsid w:val="00AB01F1"/>
    <w:rsid w:val="00AB7009"/>
    <w:rsid w:val="00AC52F9"/>
    <w:rsid w:val="00AD7B51"/>
    <w:rsid w:val="00AD7BAB"/>
    <w:rsid w:val="00AF104E"/>
    <w:rsid w:val="00AF7BA2"/>
    <w:rsid w:val="00B3562E"/>
    <w:rsid w:val="00B36AB4"/>
    <w:rsid w:val="00B36D31"/>
    <w:rsid w:val="00B45597"/>
    <w:rsid w:val="00B5704E"/>
    <w:rsid w:val="00B753FB"/>
    <w:rsid w:val="00B76A09"/>
    <w:rsid w:val="00B82FEB"/>
    <w:rsid w:val="00B864B9"/>
    <w:rsid w:val="00B96F40"/>
    <w:rsid w:val="00BA1CE6"/>
    <w:rsid w:val="00BA4B87"/>
    <w:rsid w:val="00BA4D33"/>
    <w:rsid w:val="00BC2E4E"/>
    <w:rsid w:val="00BE5E2D"/>
    <w:rsid w:val="00BF126B"/>
    <w:rsid w:val="00C00C4F"/>
    <w:rsid w:val="00C10FB4"/>
    <w:rsid w:val="00C16E86"/>
    <w:rsid w:val="00C2019D"/>
    <w:rsid w:val="00C26AA6"/>
    <w:rsid w:val="00C32F46"/>
    <w:rsid w:val="00C41764"/>
    <w:rsid w:val="00C446D3"/>
    <w:rsid w:val="00C504A4"/>
    <w:rsid w:val="00C5158B"/>
    <w:rsid w:val="00C67E2C"/>
    <w:rsid w:val="00C7078A"/>
    <w:rsid w:val="00C76E3F"/>
    <w:rsid w:val="00C85885"/>
    <w:rsid w:val="00C85D03"/>
    <w:rsid w:val="00CB02D1"/>
    <w:rsid w:val="00CB18CE"/>
    <w:rsid w:val="00CB6534"/>
    <w:rsid w:val="00CC6E8C"/>
    <w:rsid w:val="00CD4D6D"/>
    <w:rsid w:val="00CE176E"/>
    <w:rsid w:val="00D02459"/>
    <w:rsid w:val="00D10ACE"/>
    <w:rsid w:val="00D22356"/>
    <w:rsid w:val="00D23F56"/>
    <w:rsid w:val="00D45119"/>
    <w:rsid w:val="00D728E8"/>
    <w:rsid w:val="00D745E5"/>
    <w:rsid w:val="00D84911"/>
    <w:rsid w:val="00DA2426"/>
    <w:rsid w:val="00DA25EC"/>
    <w:rsid w:val="00DA717D"/>
    <w:rsid w:val="00DB711A"/>
    <w:rsid w:val="00DC193B"/>
    <w:rsid w:val="00DC24E3"/>
    <w:rsid w:val="00DD1F42"/>
    <w:rsid w:val="00DE1BDA"/>
    <w:rsid w:val="00DE4488"/>
    <w:rsid w:val="00DF229C"/>
    <w:rsid w:val="00DF33EC"/>
    <w:rsid w:val="00DF6EA8"/>
    <w:rsid w:val="00E21F7B"/>
    <w:rsid w:val="00E23A63"/>
    <w:rsid w:val="00E352A9"/>
    <w:rsid w:val="00E464AC"/>
    <w:rsid w:val="00E47AAF"/>
    <w:rsid w:val="00E61DF4"/>
    <w:rsid w:val="00E6247C"/>
    <w:rsid w:val="00E74138"/>
    <w:rsid w:val="00E74738"/>
    <w:rsid w:val="00E90199"/>
    <w:rsid w:val="00E95AA2"/>
    <w:rsid w:val="00EA34F4"/>
    <w:rsid w:val="00EB1B83"/>
    <w:rsid w:val="00EB6C15"/>
    <w:rsid w:val="00ED5A46"/>
    <w:rsid w:val="00EE6F7D"/>
    <w:rsid w:val="00F01C98"/>
    <w:rsid w:val="00F02CEE"/>
    <w:rsid w:val="00F111ED"/>
    <w:rsid w:val="00F11D47"/>
    <w:rsid w:val="00F210A8"/>
    <w:rsid w:val="00F305A1"/>
    <w:rsid w:val="00F34298"/>
    <w:rsid w:val="00F36DA9"/>
    <w:rsid w:val="00F37FB1"/>
    <w:rsid w:val="00F42D4B"/>
    <w:rsid w:val="00F54FCF"/>
    <w:rsid w:val="00F847F7"/>
    <w:rsid w:val="00F85174"/>
    <w:rsid w:val="00F900EC"/>
    <w:rsid w:val="00FB3857"/>
    <w:rsid w:val="00FB55FC"/>
    <w:rsid w:val="00FB6BCA"/>
    <w:rsid w:val="00FC1626"/>
    <w:rsid w:val="00FC5800"/>
    <w:rsid w:val="00FD6284"/>
    <w:rsid w:val="00FF75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204">
      <o:colormru v:ext="edit" colors="#002b7f,#0099a6,#c4ccc9,#b19000,#006330,#e6f0eb,#d6e03d,#355635"/>
    </o:shapedefaults>
    <o:shapelayout v:ext="edit">
      <o:idmap v:ext="edit" data="1"/>
    </o:shapelayout>
  </w:shapeDefaults>
  <w:decimalSymbol w:val="."/>
  <w:listSeparator w:val=","/>
  <w14:docId w14:val="0D5DABA8"/>
  <w15:docId w15:val="{1D2D0847-7989-4B6F-926E-71717776A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3FA6"/>
    <w:rPr>
      <w:sz w:val="24"/>
      <w:szCs w:val="24"/>
      <w:lang w:val="en-US" w:eastAsia="en-US"/>
    </w:rPr>
  </w:style>
  <w:style w:type="paragraph" w:styleId="Heading1">
    <w:name w:val="heading 1"/>
    <w:basedOn w:val="Normal"/>
    <w:next w:val="Normal"/>
    <w:qFormat/>
    <w:rsid w:val="00A84AEE"/>
    <w:pPr>
      <w:keepNext/>
      <w:tabs>
        <w:tab w:val="num" w:pos="1440"/>
      </w:tabs>
      <w:jc w:val="center"/>
      <w:outlineLvl w:val="0"/>
    </w:pPr>
    <w:rPr>
      <w:spacing w:val="-5"/>
      <w:sz w:val="40"/>
      <w:szCs w:val="20"/>
    </w:rPr>
  </w:style>
  <w:style w:type="paragraph" w:styleId="Heading2">
    <w:name w:val="heading 2"/>
    <w:basedOn w:val="Normal"/>
    <w:next w:val="Normal"/>
    <w:qFormat/>
    <w:rsid w:val="00A84AEE"/>
    <w:pPr>
      <w:keepNext/>
      <w:tabs>
        <w:tab w:val="num" w:pos="1080"/>
      </w:tabs>
      <w:jc w:val="center"/>
      <w:outlineLvl w:val="1"/>
    </w:pPr>
    <w:rPr>
      <w:b/>
      <w:bCs/>
      <w:spacing w:val="-5"/>
      <w:sz w:val="44"/>
      <w:szCs w:val="20"/>
    </w:rPr>
  </w:style>
  <w:style w:type="paragraph" w:styleId="Heading3">
    <w:name w:val="heading 3"/>
    <w:basedOn w:val="Normal"/>
    <w:next w:val="Normal"/>
    <w:qFormat/>
    <w:rsid w:val="00A84AEE"/>
    <w:pPr>
      <w:keepNext/>
      <w:tabs>
        <w:tab w:val="num" w:pos="720"/>
      </w:tabs>
      <w:spacing w:line="360" w:lineRule="auto"/>
      <w:ind w:left="720" w:hanging="432"/>
      <w:jc w:val="right"/>
      <w:outlineLvl w:val="2"/>
    </w:pPr>
    <w:rPr>
      <w:rFonts w:ascii="Arial" w:hAnsi="Arial" w:cs="Arial"/>
      <w:b/>
      <w:bCs/>
      <w:color w:val="336600"/>
      <w:spacing w:val="-5"/>
      <w:szCs w:val="20"/>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2640C7"/>
    <w:pPr>
      <w:keepNext/>
      <w:outlineLvl w:val="5"/>
    </w:pPr>
    <w:rPr>
      <w:b/>
      <w:bCs/>
      <w:color w:val="FFCC00"/>
      <w:spacing w:val="-5"/>
      <w:sz w:val="22"/>
      <w:szCs w:val="20"/>
    </w:rPr>
  </w:style>
  <w:style w:type="paragraph" w:styleId="Heading7">
    <w:name w:val="heading 7"/>
    <w:basedOn w:val="Normal"/>
    <w:next w:val="Normal"/>
    <w:qFormat/>
    <w:rsid w:val="00A84AEE"/>
    <w:pPr>
      <w:keepNext/>
      <w:tabs>
        <w:tab w:val="num" w:pos="1296"/>
      </w:tabs>
      <w:ind w:left="1296" w:hanging="288"/>
      <w:jc w:val="center"/>
      <w:outlineLvl w:val="6"/>
    </w:pPr>
    <w:rPr>
      <w:rFonts w:ascii="Garamond" w:hAnsi="Garamond"/>
      <w:spacing w:val="-5"/>
      <w:sz w:val="50"/>
      <w:szCs w:val="20"/>
    </w:rPr>
  </w:style>
  <w:style w:type="paragraph" w:styleId="Heading8">
    <w:name w:val="heading 8"/>
    <w:basedOn w:val="Normal"/>
    <w:next w:val="Normal"/>
    <w:qFormat/>
    <w:rsid w:val="002640C7"/>
    <w:pPr>
      <w:keepNext/>
      <w:jc w:val="center"/>
      <w:outlineLvl w:val="7"/>
    </w:pPr>
    <w:rPr>
      <w:b/>
      <w:bCs/>
      <w:spacing w:val="-5"/>
      <w:sz w:val="40"/>
      <w:szCs w:val="20"/>
    </w:rPr>
  </w:style>
  <w:style w:type="paragraph" w:styleId="Heading9">
    <w:name w:val="heading 9"/>
    <w:basedOn w:val="Normal"/>
    <w:next w:val="Normal"/>
    <w:qFormat/>
    <w:rsid w:val="002640C7"/>
    <w:pPr>
      <w:keepNext/>
      <w:jc w:val="center"/>
      <w:outlineLvl w:val="8"/>
    </w:pPr>
    <w:rPr>
      <w:b/>
      <w:bCs/>
      <w:color w:val="FFFFFF"/>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F2C00"/>
    <w:pPr>
      <w:tabs>
        <w:tab w:val="center" w:pos="4320"/>
        <w:tab w:val="right" w:pos="8640"/>
      </w:tabs>
    </w:pPr>
  </w:style>
  <w:style w:type="paragraph" w:styleId="Footer">
    <w:name w:val="footer"/>
    <w:basedOn w:val="Normal"/>
    <w:rsid w:val="007F2C00"/>
    <w:pPr>
      <w:tabs>
        <w:tab w:val="center" w:pos="4320"/>
        <w:tab w:val="right" w:pos="8640"/>
      </w:tabs>
    </w:pPr>
  </w:style>
  <w:style w:type="character" w:styleId="Hyperlink">
    <w:name w:val="Hyperlink"/>
    <w:rsid w:val="00FF75C7"/>
    <w:rPr>
      <w:color w:val="0000FF"/>
      <w:u w:val="single"/>
    </w:rPr>
  </w:style>
  <w:style w:type="character" w:customStyle="1" w:styleId="descF11Char">
    <w:name w:val="desc F11 Char"/>
    <w:link w:val="descF11"/>
    <w:rsid w:val="00942D59"/>
    <w:rPr>
      <w:rFonts w:ascii="Tahoma" w:hAnsi="Tahoma" w:cs="Arial"/>
      <w:color w:val="808080"/>
      <w:szCs w:val="18"/>
      <w:lang w:val="en-US" w:eastAsia="en-US"/>
    </w:rPr>
  </w:style>
  <w:style w:type="paragraph" w:customStyle="1" w:styleId="BranchAddress2">
    <w:name w:val="Branch Address 2"/>
    <w:rsid w:val="00215C11"/>
    <w:rPr>
      <w:color w:val="000000"/>
      <w:sz w:val="24"/>
      <w:szCs w:val="24"/>
      <w:lang w:eastAsia="en-US"/>
    </w:rPr>
  </w:style>
  <w:style w:type="paragraph" w:customStyle="1" w:styleId="BranchAddress">
    <w:name w:val="Branch Address"/>
    <w:rsid w:val="000F06A7"/>
    <w:pPr>
      <w:jc w:val="center"/>
    </w:pPr>
    <w:rPr>
      <w:rFonts w:ascii="Arial" w:hAnsi="Arial"/>
      <w:color w:val="000000"/>
      <w:sz w:val="22"/>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link w:val="descF11Char"/>
    <w:rsid w:val="00942D59"/>
    <w:rPr>
      <w:rFonts w:ascii="Tahoma" w:hAnsi="Tahoma" w:cs="Arial"/>
      <w:color w:val="808080"/>
      <w:sz w:val="20"/>
      <w:szCs w:val="18"/>
    </w:rPr>
  </w:style>
  <w:style w:type="paragraph" w:customStyle="1" w:styleId="headerF12">
    <w:name w:val="header F12"/>
    <w:basedOn w:val="descF11"/>
    <w:rsid w:val="00942D59"/>
    <w:rPr>
      <w:szCs w:val="26"/>
    </w:rPr>
  </w:style>
  <w:style w:type="paragraph" w:customStyle="1" w:styleId="ORANGEHEADER">
    <w:name w:val="ORANGE HEADER"/>
    <w:rsid w:val="009406BD"/>
    <w:rPr>
      <w:rFonts w:ascii="Eurostile" w:hAnsi="Eurostile" w:cs="Arial"/>
      <w:color w:val="FBAF5F"/>
      <w:sz w:val="26"/>
      <w:szCs w:val="26"/>
      <w:lang w:val="en-US" w:eastAsia="en-US"/>
    </w:rPr>
  </w:style>
  <w:style w:type="paragraph" w:styleId="BalloonText">
    <w:name w:val="Balloon Text"/>
    <w:basedOn w:val="Normal"/>
    <w:link w:val="BalloonTextChar"/>
    <w:rsid w:val="002C7C29"/>
    <w:rPr>
      <w:rFonts w:ascii="Tahoma" w:hAnsi="Tahoma" w:cs="Tahoma"/>
      <w:sz w:val="16"/>
      <w:szCs w:val="16"/>
    </w:rPr>
  </w:style>
  <w:style w:type="character" w:customStyle="1" w:styleId="BalloonTextChar">
    <w:name w:val="Balloon Text Char"/>
    <w:link w:val="BalloonText"/>
    <w:rsid w:val="002C7C29"/>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header" Target="header2.xml"/><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3" Type="http://schemas.openxmlformats.org/officeDocument/2006/relationships/image" Target="media/image11.wmf"/><Relationship Id="rId2" Type="http://schemas.openxmlformats.org/officeDocument/2006/relationships/image" Target="media/image10.wmf"/><Relationship Id="rId1" Type="http://schemas.openxmlformats.org/officeDocument/2006/relationships/image" Target="media/image9.wmf"/><Relationship Id="rId5" Type="http://schemas.openxmlformats.org/officeDocument/2006/relationships/image" Target="media/image2.wmf"/><Relationship Id="rId4" Type="http://schemas.openxmlformats.org/officeDocument/2006/relationships/image" Target="media/image12.wmf"/></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Microsoft\Windows\INetCache\Content.Outlook\K6KAMNSO\P742_F045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E5728-713E-40DD-B2ED-1F0F93B79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P742_F045a</Template>
  <TotalTime>353</TotalTime>
  <Pages>4</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Admin</dc:creator>
  <cp:keywords/>
  <dc:description/>
  <cp:lastModifiedBy>Paul Jeffreys Estate Agents</cp:lastModifiedBy>
  <cp:revision>64</cp:revision>
  <cp:lastPrinted>2025-06-18T13:30:00Z</cp:lastPrinted>
  <dcterms:created xsi:type="dcterms:W3CDTF">2016-02-17T10:00:00Z</dcterms:created>
  <dcterms:modified xsi:type="dcterms:W3CDTF">2025-06-18T13:31:00Z</dcterms:modified>
</cp:coreProperties>
</file>