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A0080A" w14:textId="6BC4EE7F" w:rsidR="000F06A7" w:rsidRDefault="00005E46" w:rsidP="00231CFC">
      <w:pPr>
        <w:rPr>
          <w:noProof/>
        </w:rPr>
      </w:pPr>
      <w:r>
        <w:rPr>
          <w:noProof/>
          <w:lang w:val="en-GB" w:eastAsia="en-GB"/>
        </w:rPr>
        <mc:AlternateContent>
          <mc:Choice Requires="wps">
            <w:drawing>
              <wp:anchor distT="0" distB="0" distL="114300" distR="114300" simplePos="0" relativeHeight="251655168" behindDoc="0" locked="0" layoutInCell="1" allowOverlap="1" wp14:anchorId="4EF74C56" wp14:editId="21B3049E">
                <wp:simplePos x="0" y="0"/>
                <wp:positionH relativeFrom="page">
                  <wp:posOffset>-36195</wp:posOffset>
                </wp:positionH>
                <wp:positionV relativeFrom="page">
                  <wp:posOffset>-368300</wp:posOffset>
                </wp:positionV>
                <wp:extent cx="7632065" cy="8712835"/>
                <wp:effectExtent l="20955" t="12700" r="14605" b="18415"/>
                <wp:wrapNone/>
                <wp:docPr id="44" name="Rectangle 32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871283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B567F2" id="Rectangle 328" o:spid="_x0000_s1026" alt="Black Saturated" style="position:absolute;margin-left:-2.85pt;margin-top:-29pt;width:600.95pt;height:686.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" strokecolor="white" strokeweight="2pt">
                <v:fill r:id="rId9" o:title="Black Saturated" recolor="t" rotate="t" type="frame"/>
                <w10:wrap anchorx="page" anchory="page"/>
              </v:rect>
            </w:pict>
          </mc:Fallback>
        </mc:AlternateContent>
      </w:r>
    </w:p>
    <w:p w14:paraId="00615927" w14:textId="22F8C5DC" w:rsidR="009A53A5" w:rsidRPr="00231CFC" w:rsidRDefault="00005E46" w:rsidP="00231CFC">
      <w:pPr>
        <w:rPr>
          <w:noProof/>
        </w:rPr>
        <w:sectPr w:rsidR="009A53A5" w:rsidRPr="00231CFC" w:rsidSect="004049DA">
          <w:pgSz w:w="11907" w:h="11907" w:code="165"/>
          <w:pgMar w:top="0" w:right="0" w:bottom="0" w:left="0" w:header="0" w:footer="0" w:gutter="0"/>
          <w:cols w:space="720"/>
          <w:docGrid w:linePitch="360"/>
        </w:sectPr>
      </w:pPr>
      <w:r>
        <w:rPr>
          <w:noProof/>
          <w:lang w:val="en-GB" w:eastAsia="en-GB"/>
        </w:rPr>
        <mc:AlternateContent>
          <mc:Choice Requires="wps">
            <w:drawing>
              <wp:anchor distT="0" distB="0" distL="114300" distR="114300" simplePos="0" relativeHeight="251668480" behindDoc="0" locked="0" layoutInCell="1" allowOverlap="1" wp14:anchorId="0038623A" wp14:editId="7C214248">
                <wp:simplePos x="0" y="0"/>
                <wp:positionH relativeFrom="page">
                  <wp:posOffset>360045</wp:posOffset>
                </wp:positionH>
                <wp:positionV relativeFrom="page">
                  <wp:posOffset>6991350</wp:posOffset>
                </wp:positionV>
                <wp:extent cx="4924425" cy="247650"/>
                <wp:effectExtent l="0" t="0" r="1905"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26BC9724" w14:textId="0DDD0F50" w:rsidR="005F7B07" w:rsidRDefault="005F7B07">
                            <w:r>
                              <w:rPr>
                                <w:rFonts w:ascii="Tahoma" w:hAnsi="Tahoma" w:cs="Tahoma"/>
                                <w:color w:val="FFFFFF"/>
                                <w:sz w:val="30"/>
                                <w:szCs w:val="30"/>
                              </w:rPr>
                              <w:t>£</w:t>
                            </w:r>
                            <w:r w:rsidR="003159F7">
                              <w:rPr>
                                <w:rFonts w:ascii="Tahoma" w:hAnsi="Tahoma" w:cs="Tahoma"/>
                                <w:color w:val="FFFFFF"/>
                                <w:sz w:val="30"/>
                                <w:szCs w:val="30"/>
                              </w:rPr>
                              <w:t>369,950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8623A" id="_x0000_t202" coordsize="21600,21600" o:spt="202" path="m,l,21600r21600,l21600,xe">
                <v:stroke joinstyle="miter"/>
                <v:path gradientshapeok="t" o:connecttype="rect"/>
              </v:shapetype>
              <v:shape id="Text Box 22" o:spid="_x0000_s1026" type="#_x0000_t202" style="position:absolute;margin-left:28.35pt;margin-top:550.5pt;width:387.75pt;height:19.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" filled="f" stroked="f" strokecolor="fuchsia">
                <v:textbox inset="0,0,0,0">
                  <w:txbxContent>
                    <w:p w14:paraId="26BC9724" w14:textId="0DDD0F50" w:rsidR="005F7B07" w:rsidRDefault="005F7B07">
                      <w:r>
                        <w:rPr>
                          <w:rFonts w:ascii="Tahoma" w:hAnsi="Tahoma" w:cs="Tahoma"/>
                          <w:color w:val="FFFFFF"/>
                          <w:sz w:val="30"/>
                          <w:szCs w:val="30"/>
                        </w:rPr>
                        <w:t>£</w:t>
                      </w:r>
                      <w:r w:rsidR="003159F7">
                        <w:rPr>
                          <w:rFonts w:ascii="Tahoma" w:hAnsi="Tahoma" w:cs="Tahoma"/>
                          <w:color w:val="FFFFFF"/>
                          <w:sz w:val="30"/>
                          <w:szCs w:val="30"/>
                        </w:rPr>
                        <w:t>369,950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0E1CFC87" wp14:editId="7121F668">
                <wp:simplePos x="0" y="0"/>
                <wp:positionH relativeFrom="page">
                  <wp:posOffset>360045</wp:posOffset>
                </wp:positionH>
                <wp:positionV relativeFrom="page">
                  <wp:posOffset>6610350</wp:posOffset>
                </wp:positionV>
                <wp:extent cx="4924425" cy="295275"/>
                <wp:effectExtent l="0" t="0" r="0" b="0"/>
                <wp:wrapNone/>
                <wp:docPr id="4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F0E68" w14:textId="2D0A8DD9" w:rsidR="005F7B07" w:rsidRPr="00F87180" w:rsidRDefault="00322DA9" w:rsidP="003649DE">
                            <w:pPr>
                              <w:rPr>
                                <w:rFonts w:ascii="Tahoma" w:hAnsi="Tahoma" w:cs="Tahoma"/>
                                <w:color w:val="FFFFFF"/>
                                <w:sz w:val="30"/>
                                <w:szCs w:val="30"/>
                                <w:lang w:val="en-GB"/>
                              </w:rPr>
                            </w:pPr>
                            <w:r>
                              <w:rPr>
                                <w:rFonts w:ascii="Tahoma" w:hAnsi="Tahoma" w:cs="Tahoma"/>
                                <w:color w:val="FFFFFF"/>
                                <w:sz w:val="30"/>
                                <w:szCs w:val="30"/>
                                <w:lang w:val="en-GB"/>
                              </w:rPr>
                              <w:t>1 The Paddocks, Fawley, SO45 1FL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CFC87" id="Text Box 452" o:spid="_x0000_s1027" type="#_x0000_t202" style="position:absolute;margin-left:28.35pt;margin-top:520.5pt;width:387.75pt;height:23.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" filled="f" stroked="f">
                <v:textbox inset="0,0,0,0">
                  <w:txbxContent>
                    <w:p w14:paraId="705F0E68" w14:textId="2D0A8DD9" w:rsidR="005F7B07" w:rsidRPr="00F87180" w:rsidRDefault="00322DA9" w:rsidP="003649DE">
                      <w:pPr>
                        <w:rPr>
                          <w:rFonts w:ascii="Tahoma" w:hAnsi="Tahoma" w:cs="Tahoma"/>
                          <w:color w:val="FFFFFF"/>
                          <w:sz w:val="30"/>
                          <w:szCs w:val="30"/>
                          <w:lang w:val="en-GB"/>
                        </w:rPr>
                      </w:pPr>
                      <w:r>
                        <w:rPr>
                          <w:rFonts w:ascii="Tahoma" w:hAnsi="Tahoma" w:cs="Tahoma"/>
                          <w:color w:val="FFFFFF"/>
                          <w:sz w:val="30"/>
                          <w:szCs w:val="30"/>
                          <w:lang w:val="en-GB"/>
                        </w:rPr>
                        <w:t>1 The Paddocks, Fawley, SO45 1FL</w:t>
                      </w:r>
                    </w:p>
                  </w:txbxContent>
                </v:textbox>
                <w10:wrap anchorx="page" anchory="page"/>
              </v:shape>
            </w:pict>
          </mc:Fallback>
        </mc:AlternateContent>
      </w:r>
      <w:r w:rsidR="00253CF9">
        <w:rPr>
          <w:noProof/>
          <w:lang w:val="en-GB" w:eastAsia="en-GB"/>
        </w:rPr>
        <w:drawing>
          <wp:anchor distT="0" distB="0" distL="114300" distR="114300" simplePos="0" relativeHeight="251660288" behindDoc="0" locked="0" layoutInCell="1" allowOverlap="1" wp14:anchorId="09107607" wp14:editId="578CA81D">
            <wp:simplePos x="0" y="0"/>
            <wp:positionH relativeFrom="page">
              <wp:posOffset>5610225</wp:posOffset>
            </wp:positionH>
            <wp:positionV relativeFrom="page">
              <wp:posOffset>6592570</wp:posOffset>
            </wp:positionV>
            <wp:extent cx="1584960" cy="663575"/>
            <wp:effectExtent l="0" t="0" r="0" b="3175"/>
            <wp:wrapNone/>
            <wp:docPr id="443" name="Picture 443"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aul Jeffreys Logo Box"/>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t="14644"/>
                    <a:stretch>
                      <a:fillRect/>
                    </a:stretch>
                  </pic:blipFill>
                  <pic:spPr bwMode="auto">
                    <a:xfrm>
                      <a:off x="0" y="0"/>
                      <a:ext cx="1584960" cy="663575"/>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663360" behindDoc="0" locked="0" layoutInCell="1" allowOverlap="1" wp14:anchorId="4A1A4E10" wp14:editId="49F9E4CF">
                <wp:simplePos x="0" y="0"/>
                <wp:positionH relativeFrom="page">
                  <wp:posOffset>-36195</wp:posOffset>
                </wp:positionH>
                <wp:positionV relativeFrom="page">
                  <wp:posOffset>786130</wp:posOffset>
                </wp:positionV>
                <wp:extent cx="7632065" cy="5498465"/>
                <wp:effectExtent l="0" t="0" r="6985" b="6985"/>
                <wp:wrapNone/>
                <wp:docPr id="4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065" cy="5498465"/>
                        </a:xfrm>
                        <a:prstGeom prst="rect">
                          <a:avLst/>
                        </a:prstGeom>
                        <a:solidFill>
                          <a:srgbClr val="FFFFFF"/>
                        </a:solidFill>
                        <a:ln w="25400">
                          <a:solidFill>
                            <a:srgbClr val="FFFFFF"/>
                          </a:solidFill>
                          <a:miter lim="800000"/>
                          <a:headEnd/>
                          <a:tailEnd/>
                        </a:ln>
                      </wps:spPr>
                      <wps:txbx>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70746C25">
                                  <wp:extent cx="7600948"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A4E10" id="Text Box 358" o:spid="_x0000_s1028" type="#_x0000_t202" style="position:absolute;margin-left:-2.85pt;margin-top:61.9pt;width:600.95pt;height:432.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" strokecolor="white" strokeweight="2pt">
                <v:textbox inset="0,0,0,0">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70746C25">
                            <wp:extent cx="7600948"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31A5E7D7" w14:textId="1DB5837F" w:rsidR="009A53A5" w:rsidRPr="00DC193B" w:rsidRDefault="00005E46" w:rsidP="00231CFC">
      <w:pPr>
        <w:rPr>
          <w:bCs/>
        </w:rPr>
        <w:sectPr w:rsidR="009A53A5" w:rsidRPr="00DC193B" w:rsidSect="00D84911">
          <w:headerReference w:type="default" r:id="rId13"/>
          <w:footerReference w:type="default" r:id="rId14"/>
          <w:pgSz w:w="11907" w:h="11907" w:orient="landscape" w:code="165"/>
          <w:pgMar w:top="0" w:right="0" w:bottom="0" w:left="0" w:header="0" w:footer="0" w:gutter="0"/>
          <w:cols w:space="567"/>
          <w:docGrid w:linePitch="360"/>
        </w:sectPr>
      </w:pPr>
      <w:r>
        <w:rPr>
          <w:bCs/>
          <w:noProof/>
          <w:lang w:val="en-GB" w:eastAsia="en-GB"/>
        </w:rPr>
        <w:lastRenderedPageBreak/>
        <mc:AlternateContent>
          <mc:Choice Requires="wps">
            <w:drawing>
              <wp:anchor distT="0" distB="0" distL="114300" distR="114300" simplePos="0" relativeHeight="251657216" behindDoc="1" locked="0" layoutInCell="1" allowOverlap="1" wp14:anchorId="6E318C95" wp14:editId="01510EE8">
                <wp:simplePos x="0" y="0"/>
                <wp:positionH relativeFrom="page">
                  <wp:posOffset>-36195</wp:posOffset>
                </wp:positionH>
                <wp:positionV relativeFrom="page">
                  <wp:posOffset>-36195</wp:posOffset>
                </wp:positionV>
                <wp:extent cx="7632065" cy="7695565"/>
                <wp:effectExtent l="20955" t="20955" r="14605" b="17780"/>
                <wp:wrapNone/>
                <wp:docPr id="40" name="Rectangle 361"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9556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D8E06" id="Rectangle 361" o:spid="_x0000_s1026" alt="Black Saturated" style="position:absolute;margin-left:-2.85pt;margin-top:-2.85pt;width:600.95pt;height:605.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B9AAAAAAUmdodGxvbmcAAAfQ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pjMzUxM2VlNC0z&#10;OTY2LTExZGEtOTU3ZC1lOTYwYjIxNTE2NzknCiAgeG1sbnM6eGFwTU09J2h0dHA6Ly9ucy5hZG9i&#10;ZS5jb20veGFwLzEuMC9tbS8nPgogIDx4YXBNTTpEb2N1bWVudElEPmFkb2JlOmRvY2lkOnBob3Rv&#10;c2hvcDpjMzUxM2VlMC0zOTY2LTExZGEtOTU3ZC1lOTYwYjIxNTE2Nzk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DkFkb2JlAGRAAAAAAf/bAIQAAgICAwIDBAICBAUEAwQFBgUFBQUGCAcHBwcHCAsJCQkJ&#10;CQkLCwsLCwsLCwwMDAwMDAwMDAwMDAwMDAwMDAwMDAEDAwMHBAcNBwcNDw0NDQ8PDg4ODg8PDAwM&#10;DAwPDwwMDAwMDA8MDAwMDAwMDAwMDAwMDAwMDAwMDAwMDAwMDAwM/8AAEQgH0AfQAwERAAIRAQMR&#10;Af/dAAQA+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" strokecolor="white" strokeweight="2pt">
                <v:fill r:id="rId9" o:title="Black Saturated" recolor="t" rotate="t" type="frame"/>
                <w10:wrap anchorx="page" anchory="page"/>
              </v:rect>
            </w:pict>
          </mc:Fallback>
        </mc:AlternateContent>
      </w:r>
      <w:r>
        <w:rPr>
          <w:bCs/>
          <w:noProof/>
          <w:lang w:val="en-GB" w:eastAsia="en-GB"/>
        </w:rPr>
        <mc:AlternateContent>
          <mc:Choice Requires="wps">
            <w:drawing>
              <wp:anchor distT="0" distB="0" distL="114300" distR="114300" simplePos="0" relativeHeight="251656192" behindDoc="0" locked="0" layoutInCell="1" allowOverlap="1" wp14:anchorId="7DEB28FC" wp14:editId="3DF0CD85">
                <wp:simplePos x="0" y="0"/>
                <wp:positionH relativeFrom="page">
                  <wp:align>center</wp:align>
                </wp:positionH>
                <wp:positionV relativeFrom="page">
                  <wp:align>center</wp:align>
                </wp:positionV>
                <wp:extent cx="7632065" cy="5039995"/>
                <wp:effectExtent l="0" t="0" r="6985" b="8255"/>
                <wp:wrapNone/>
                <wp:docPr id="39" name="Text Box 3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632065" cy="5039995"/>
                        </a:xfrm>
                        <a:prstGeom prst="rect">
                          <a:avLst/>
                        </a:prstGeom>
                        <a:solidFill>
                          <a:srgbClr val="FFFFFF"/>
                        </a:solidFill>
                        <a:ln w="25400">
                          <a:solidFill>
                            <a:srgbClr val="FFFFFF"/>
                          </a:solidFill>
                          <a:miter lim="800000"/>
                          <a:headEnd/>
                          <a:tailEnd/>
                        </a:ln>
                      </wps:spPr>
                      <wps:txbx>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7FF18D00">
                                  <wp:extent cx="7600948"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B28FC" id="Text Box 359" o:spid="_x0000_s1029" type="#_x0000_t202" style="position:absolute;margin-left:0;margin-top:0;width:600.95pt;height:396.85pt;z-index:251656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" strokecolor="white" strokeweight="2pt">
                <o:lock v:ext="edit" aspectratio="t"/>
                <v:textbox inset="0,0,0,0">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7FF18D00">
                            <wp:extent cx="7600948"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44BBDF33" w14:textId="77777777" w:rsidR="009A53A5" w:rsidRPr="00DC193B" w:rsidRDefault="009A53A5" w:rsidP="000F06A7"/>
    <w:p w14:paraId="766E8350" w14:textId="15B0568D" w:rsidR="0095482F" w:rsidRDefault="00005E46" w:rsidP="000F06A7">
      <w:r>
        <w:rPr>
          <w:noProof/>
          <w:lang w:val="en-GB" w:eastAsia="en-GB"/>
        </w:rPr>
        <mc:AlternateContent>
          <mc:Choice Requires="wps">
            <w:drawing>
              <wp:anchor distT="0" distB="0" distL="114300" distR="114300" simplePos="0" relativeHeight="251654144" behindDoc="0" locked="0" layoutInCell="1" allowOverlap="1" wp14:anchorId="41904B4D" wp14:editId="32E1A62A">
                <wp:simplePos x="0" y="0"/>
                <wp:positionH relativeFrom="page">
                  <wp:posOffset>360680</wp:posOffset>
                </wp:positionH>
                <wp:positionV relativeFrom="page">
                  <wp:posOffset>360045</wp:posOffset>
                </wp:positionV>
                <wp:extent cx="6840220" cy="325755"/>
                <wp:effectExtent l="0" t="0" r="0" b="0"/>
                <wp:wrapNone/>
                <wp:docPr id="3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708D0" w14:textId="21D7CB7F" w:rsidR="005F7B07" w:rsidRPr="00F87180" w:rsidRDefault="00322DA9" w:rsidP="001B47B5">
                            <w:pPr>
                              <w:jc w:val="center"/>
                              <w:rPr>
                                <w:rFonts w:ascii="Tahoma" w:hAnsi="Tahoma" w:cs="Tahoma"/>
                                <w:color w:val="808080"/>
                                <w:lang w:val="en-GB"/>
                              </w:rPr>
                            </w:pPr>
                            <w:r>
                              <w:rPr>
                                <w:rFonts w:ascii="Tahoma" w:hAnsi="Tahoma" w:cs="Tahoma"/>
                                <w:color w:val="808080"/>
                                <w:lang w:val="en-GB"/>
                              </w:rPr>
                              <w:t>1 The Paddocks, Fawley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04B4D" id="Text Box 325" o:spid="_x0000_s1030" type="#_x0000_t202" style="position:absolute;margin-left:28.4pt;margin-top:28.35pt;width:538.6pt;height:25.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" filled="f" stroked="f">
                <v:textbox inset="0,0,0,0">
                  <w:txbxContent>
                    <w:p w14:paraId="251708D0" w14:textId="21D7CB7F" w:rsidR="005F7B07" w:rsidRPr="00F87180" w:rsidRDefault="00322DA9" w:rsidP="001B47B5">
                      <w:pPr>
                        <w:jc w:val="center"/>
                        <w:rPr>
                          <w:rFonts w:ascii="Tahoma" w:hAnsi="Tahoma" w:cs="Tahoma"/>
                          <w:color w:val="808080"/>
                          <w:lang w:val="en-GB"/>
                        </w:rPr>
                      </w:pPr>
                      <w:r>
                        <w:rPr>
                          <w:rFonts w:ascii="Tahoma" w:hAnsi="Tahoma" w:cs="Tahoma"/>
                          <w:color w:val="808080"/>
                          <w:lang w:val="en-GB"/>
                        </w:rPr>
                        <w:t>1 The Paddocks, Fawley</w:t>
                      </w:r>
                    </w:p>
                  </w:txbxContent>
                </v:textbox>
                <w10:wrap anchorx="page" anchory="page"/>
              </v:shape>
            </w:pict>
          </mc:Fallback>
        </mc:AlternateContent>
      </w:r>
    </w:p>
    <w:p w14:paraId="08B08176" w14:textId="32CDFED0" w:rsidR="00983303" w:rsidRDefault="00005E46" w:rsidP="000F06A7">
      <w:pPr>
        <w:sectPr w:rsidR="00983303" w:rsidSect="00D84911">
          <w:headerReference w:type="default" r:id="rId17"/>
          <w:footerReference w:type="default" r:id="rId18"/>
          <w:pgSz w:w="11907" w:h="11907" w:orient="landscape" w:code="165"/>
          <w:pgMar w:top="0" w:right="0" w:bottom="0" w:left="0" w:header="0" w:footer="0" w:gutter="0"/>
          <w:cols w:space="567"/>
          <w:docGrid w:linePitch="360"/>
        </w:sectPr>
      </w:pPr>
      <w:r>
        <w:rPr>
          <w:noProof/>
          <w:lang w:val="en-GB" w:eastAsia="en-GB"/>
        </w:rPr>
        <mc:AlternateContent>
          <mc:Choice Requires="wps">
            <w:drawing>
              <wp:anchor distT="0" distB="0" distL="114300" distR="114300" simplePos="0" relativeHeight="251649024" behindDoc="0" locked="0" layoutInCell="1" allowOverlap="1" wp14:anchorId="57A59746" wp14:editId="6F2D2AC0">
                <wp:simplePos x="0" y="0"/>
                <wp:positionH relativeFrom="page">
                  <wp:posOffset>360045</wp:posOffset>
                </wp:positionH>
                <wp:positionV relativeFrom="page">
                  <wp:posOffset>962025</wp:posOffset>
                </wp:positionV>
                <wp:extent cx="3277870" cy="4762500"/>
                <wp:effectExtent l="0" t="0" r="0" b="0"/>
                <wp:wrapNone/>
                <wp:docPr id="3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369E0" w14:textId="6D528665" w:rsidR="003E6906" w:rsidRDefault="003E6906" w:rsidP="003159F7">
                            <w:pPr>
                              <w:pStyle w:val="headerF12"/>
                              <w:jc w:val="center"/>
                              <w:rPr>
                                <w:rFonts w:cs="Tahoma"/>
                                <w:sz w:val="18"/>
                                <w:szCs w:val="18"/>
                              </w:rPr>
                            </w:pPr>
                            <w:r w:rsidRPr="00F76F12">
                              <w:rPr>
                                <w:rFonts w:cs="Tahoma"/>
                                <w:sz w:val="18"/>
                                <w:szCs w:val="18"/>
                              </w:rPr>
                              <w:t>A</w:t>
                            </w:r>
                            <w:r w:rsidR="003159F7">
                              <w:rPr>
                                <w:rFonts w:cs="Tahoma"/>
                                <w:sz w:val="18"/>
                                <w:szCs w:val="18"/>
                              </w:rPr>
                              <w:t>N IMPROVED AND RECONFI</w:t>
                            </w:r>
                            <w:r w:rsidR="00DA3C6E">
                              <w:rPr>
                                <w:rFonts w:cs="Tahoma"/>
                                <w:sz w:val="18"/>
                                <w:szCs w:val="18"/>
                              </w:rPr>
                              <w:t>GU</w:t>
                            </w:r>
                            <w:r w:rsidR="003159F7">
                              <w:rPr>
                                <w:rFonts w:cs="Tahoma"/>
                                <w:sz w:val="18"/>
                                <w:szCs w:val="18"/>
                              </w:rPr>
                              <w:t>RED 4 BEDROOM DETACHED HOUSE WITH REFITTED KITCHEN AND REFITTED BATHROOM.</w:t>
                            </w:r>
                          </w:p>
                          <w:p w14:paraId="505172C3" w14:textId="1DF417A7" w:rsidR="003159F7" w:rsidRPr="00F76F12" w:rsidRDefault="003159F7" w:rsidP="003159F7">
                            <w:pPr>
                              <w:pStyle w:val="headerF12"/>
                              <w:jc w:val="center"/>
                              <w:rPr>
                                <w:rFonts w:cs="Tahoma"/>
                                <w:sz w:val="18"/>
                                <w:szCs w:val="18"/>
                              </w:rPr>
                            </w:pPr>
                            <w:r>
                              <w:rPr>
                                <w:rFonts w:cs="Tahoma"/>
                                <w:sz w:val="18"/>
                                <w:szCs w:val="18"/>
                              </w:rPr>
                              <w:t>Cloakroom, gas central heating, UPVC double glazed windows, short drive of Calshot beach.</w:t>
                            </w:r>
                          </w:p>
                          <w:p w14:paraId="540CEE6C" w14:textId="77777777" w:rsidR="0018427C" w:rsidRPr="00F76F12" w:rsidRDefault="0018427C" w:rsidP="003804E3">
                            <w:pPr>
                              <w:pStyle w:val="headerF12"/>
                              <w:jc w:val="center"/>
                              <w:rPr>
                                <w:rFonts w:cs="Tahoma"/>
                                <w:sz w:val="18"/>
                                <w:szCs w:val="18"/>
                              </w:rPr>
                            </w:pPr>
                          </w:p>
                          <w:p w14:paraId="319AFAB5" w14:textId="77777777" w:rsidR="005F7B07" w:rsidRPr="00F76F12" w:rsidRDefault="005F7B07" w:rsidP="00F51BDD">
                            <w:pPr>
                              <w:pStyle w:val="headerF12"/>
                              <w:jc w:val="center"/>
                              <w:rPr>
                                <w:rFonts w:cs="Tahoma"/>
                                <w:sz w:val="18"/>
                                <w:szCs w:val="18"/>
                              </w:rPr>
                            </w:pPr>
                            <w:r w:rsidRPr="00F76F12">
                              <w:rPr>
                                <w:rFonts w:cs="Tahoma"/>
                                <w:sz w:val="18"/>
                                <w:szCs w:val="18"/>
                              </w:rPr>
                              <w:t>ACCOMMODATION</w:t>
                            </w:r>
                          </w:p>
                          <w:p w14:paraId="4AB9F992" w14:textId="1CA2175F" w:rsidR="005F7B07" w:rsidRPr="00F76F12" w:rsidRDefault="00043BD8" w:rsidP="00F87180">
                            <w:pPr>
                              <w:pStyle w:val="headerF12"/>
                              <w:jc w:val="center"/>
                              <w:rPr>
                                <w:rFonts w:cs="Tahoma"/>
                                <w:sz w:val="18"/>
                                <w:szCs w:val="18"/>
                              </w:rPr>
                            </w:pPr>
                            <w:r w:rsidRPr="00F76F12">
                              <w:rPr>
                                <w:rFonts w:cs="Tahoma"/>
                                <w:sz w:val="18"/>
                                <w:szCs w:val="18"/>
                              </w:rPr>
                              <w:t>Entrance l</w:t>
                            </w:r>
                            <w:r w:rsidR="003159F7">
                              <w:rPr>
                                <w:rFonts w:cs="Tahoma"/>
                                <w:sz w:val="18"/>
                                <w:szCs w:val="18"/>
                              </w:rPr>
                              <w:t>obby</w:t>
                            </w:r>
                            <w:r w:rsidRPr="00F76F12">
                              <w:rPr>
                                <w:rFonts w:cs="Tahoma"/>
                                <w:sz w:val="18"/>
                                <w:szCs w:val="18"/>
                              </w:rPr>
                              <w:t>,</w:t>
                            </w:r>
                            <w:r w:rsidR="003E6906" w:rsidRPr="00F76F12">
                              <w:rPr>
                                <w:rFonts w:cs="Tahoma"/>
                                <w:sz w:val="18"/>
                                <w:szCs w:val="18"/>
                              </w:rPr>
                              <w:t xml:space="preserve"> </w:t>
                            </w:r>
                            <w:r w:rsidR="003159F7">
                              <w:rPr>
                                <w:rFonts w:cs="Tahoma"/>
                                <w:sz w:val="18"/>
                                <w:szCs w:val="18"/>
                              </w:rPr>
                              <w:t xml:space="preserve">dining room, </w:t>
                            </w:r>
                            <w:r w:rsidR="003E6906" w:rsidRPr="00F76F12">
                              <w:rPr>
                                <w:rFonts w:cs="Tahoma"/>
                                <w:sz w:val="18"/>
                                <w:szCs w:val="18"/>
                              </w:rPr>
                              <w:t xml:space="preserve">kitchen, </w:t>
                            </w:r>
                            <w:r w:rsidR="003159F7">
                              <w:rPr>
                                <w:rFonts w:cs="Tahoma"/>
                                <w:sz w:val="18"/>
                                <w:szCs w:val="18"/>
                              </w:rPr>
                              <w:t>lounge, cloakroom, 4</w:t>
                            </w:r>
                            <w:r w:rsidR="003E6906" w:rsidRPr="00F76F12">
                              <w:rPr>
                                <w:rFonts w:cs="Tahoma"/>
                                <w:sz w:val="18"/>
                                <w:szCs w:val="18"/>
                              </w:rPr>
                              <w:t xml:space="preserve"> bedrooms, </w:t>
                            </w:r>
                            <w:r w:rsidR="003159F7">
                              <w:rPr>
                                <w:rFonts w:cs="Tahoma"/>
                                <w:sz w:val="18"/>
                                <w:szCs w:val="18"/>
                              </w:rPr>
                              <w:t xml:space="preserve">refitted </w:t>
                            </w:r>
                            <w:r w:rsidR="003E6906" w:rsidRPr="00F76F12">
                              <w:rPr>
                                <w:rFonts w:cs="Tahoma"/>
                                <w:sz w:val="18"/>
                                <w:szCs w:val="18"/>
                              </w:rPr>
                              <w:t>bathroom.</w:t>
                            </w:r>
                          </w:p>
                          <w:p w14:paraId="5BA83EA3" w14:textId="77777777" w:rsidR="005F7B07" w:rsidRPr="00F76F12" w:rsidRDefault="005F7B07" w:rsidP="002B32A5">
                            <w:pPr>
                              <w:pStyle w:val="headerF12"/>
                              <w:jc w:val="center"/>
                              <w:rPr>
                                <w:rFonts w:cs="Tahoma"/>
                                <w:sz w:val="18"/>
                                <w:szCs w:val="18"/>
                              </w:rPr>
                            </w:pPr>
                          </w:p>
                          <w:p w14:paraId="20272362" w14:textId="28D2AF6E" w:rsidR="00F76F12" w:rsidRDefault="003159F7" w:rsidP="00AA0E0A">
                            <w:pPr>
                              <w:pStyle w:val="descF11"/>
                              <w:rPr>
                                <w:rFonts w:cs="Tahoma"/>
                                <w:sz w:val="18"/>
                              </w:rPr>
                            </w:pPr>
                            <w:r>
                              <w:rPr>
                                <w:rFonts w:cs="Tahoma"/>
                                <w:sz w:val="18"/>
                              </w:rPr>
                              <w:t>ENTRANCE LOBBY  With composite part glazed front door, wood laminate flooring, door to:</w:t>
                            </w:r>
                          </w:p>
                          <w:p w14:paraId="7715E8E7" w14:textId="77777777" w:rsidR="003159F7" w:rsidRDefault="003159F7" w:rsidP="00AA0E0A">
                            <w:pPr>
                              <w:pStyle w:val="descF11"/>
                              <w:rPr>
                                <w:rFonts w:cs="Tahoma"/>
                                <w:sz w:val="18"/>
                              </w:rPr>
                            </w:pPr>
                          </w:p>
                          <w:p w14:paraId="72E34A69" w14:textId="12BD7969" w:rsidR="003159F7" w:rsidRDefault="003159F7" w:rsidP="00AA0E0A">
                            <w:pPr>
                              <w:pStyle w:val="descF11"/>
                              <w:rPr>
                                <w:rFonts w:cs="Tahoma"/>
                                <w:sz w:val="18"/>
                              </w:rPr>
                            </w:pPr>
                            <w:r>
                              <w:rPr>
                                <w:rFonts w:cs="Tahoma"/>
                                <w:sz w:val="18"/>
                              </w:rPr>
                              <w:t>DINING ROOM  c.4.56m x 2.36m (14’11” x 7’9”). Front aspect window, radiator, laminate wood effect flooring, cupboard housing ‘Baxi’</w:t>
                            </w:r>
                            <w:r w:rsidR="00435494">
                              <w:rPr>
                                <w:rFonts w:cs="Tahoma"/>
                                <w:sz w:val="18"/>
                              </w:rPr>
                              <w:t xml:space="preserve"> </w:t>
                            </w:r>
                            <w:r>
                              <w:rPr>
                                <w:rFonts w:cs="Tahoma"/>
                                <w:sz w:val="18"/>
                              </w:rPr>
                              <w:t>gas fired combination boiler. Further storage cupboard, open access to:</w:t>
                            </w:r>
                          </w:p>
                          <w:p w14:paraId="5A45B504" w14:textId="77777777" w:rsidR="003159F7" w:rsidRDefault="003159F7" w:rsidP="00AA0E0A">
                            <w:pPr>
                              <w:pStyle w:val="descF11"/>
                              <w:rPr>
                                <w:rFonts w:cs="Tahoma"/>
                                <w:sz w:val="18"/>
                              </w:rPr>
                            </w:pPr>
                          </w:p>
                          <w:p w14:paraId="53AA8D6A" w14:textId="0E455FDB" w:rsidR="003159F7" w:rsidRDefault="003159F7" w:rsidP="00AA0E0A">
                            <w:pPr>
                              <w:pStyle w:val="descF11"/>
                              <w:rPr>
                                <w:rFonts w:cs="Tahoma"/>
                                <w:sz w:val="18"/>
                              </w:rPr>
                            </w:pPr>
                            <w:r>
                              <w:rPr>
                                <w:rFonts w:cs="Tahoma"/>
                                <w:sz w:val="18"/>
                              </w:rPr>
                              <w:t xml:space="preserve">KITCHEN  c.3.51m x 3.29m (11’6” x 10’9”) (excluding recess leading to cloakroom and to lounge). Having been refitted with range of dark blue fronted units, comprising </w:t>
                            </w:r>
                            <w:r w:rsidR="00AB1E25">
                              <w:rPr>
                                <w:rFonts w:cs="Tahoma"/>
                                <w:sz w:val="18"/>
                              </w:rPr>
                              <w:t>inset stainless steel single drainer one and half bowl sink unit with cupboards below and integrated dishwasher and adjoi</w:t>
                            </w:r>
                            <w:r w:rsidR="00435494">
                              <w:rPr>
                                <w:rFonts w:cs="Tahoma"/>
                                <w:sz w:val="18"/>
                              </w:rPr>
                              <w:t>ni</w:t>
                            </w:r>
                            <w:r w:rsidR="00AB1E25">
                              <w:rPr>
                                <w:rFonts w:cs="Tahoma"/>
                                <w:sz w:val="18"/>
                              </w:rPr>
                              <w:t xml:space="preserve">ng worktop with space and plumbing for automatic washing machine. Range of base units with cupboards and drawers with worktops above, range of wall cupboards, ‘Bosch’ five burner gas stainless </w:t>
                            </w:r>
                            <w:proofErr w:type="spellStart"/>
                            <w:r w:rsidR="00AB1E25">
                              <w:rPr>
                                <w:rFonts w:cs="Tahoma"/>
                                <w:sz w:val="18"/>
                              </w:rPr>
                              <w:t>stell</w:t>
                            </w:r>
                            <w:proofErr w:type="spellEnd"/>
                            <w:r w:rsidR="00AB1E25">
                              <w:rPr>
                                <w:rFonts w:cs="Tahoma"/>
                                <w:sz w:val="18"/>
                              </w:rPr>
                              <w:t xml:space="preserve"> hob with stainless steel </w:t>
                            </w:r>
                            <w:proofErr w:type="spellStart"/>
                            <w:r w:rsidR="00AB1E25">
                              <w:rPr>
                                <w:rFonts w:cs="Tahoma"/>
                                <w:sz w:val="18"/>
                              </w:rPr>
                              <w:t>splashback</w:t>
                            </w:r>
                            <w:proofErr w:type="spellEnd"/>
                            <w:r w:rsidR="00AB1E25">
                              <w:rPr>
                                <w:rFonts w:cs="Tahoma"/>
                                <w:sz w:val="18"/>
                              </w:rPr>
                              <w:t xml:space="preserve"> and stainless extractor hood over. ‘Bosch electric oven with cupboards above and below, wine rack, peninsula unit with cupboards, one with pull out bin unit. Space for a fridge/freezer, radiator, thermostat control, front aspect window, door to lounge and door to:</w:t>
                            </w:r>
                          </w:p>
                          <w:p w14:paraId="7D86ED51" w14:textId="77777777" w:rsidR="00AB1E25" w:rsidRDefault="00AB1E25" w:rsidP="00AA0E0A">
                            <w:pPr>
                              <w:pStyle w:val="descF11"/>
                              <w:rPr>
                                <w:rFonts w:cs="Tahoma"/>
                                <w:sz w:val="18"/>
                              </w:rPr>
                            </w:pPr>
                          </w:p>
                          <w:p w14:paraId="2EF14C56" w14:textId="67CA5DA0" w:rsidR="00AB1E25" w:rsidRPr="003159F7" w:rsidRDefault="00AB1E25" w:rsidP="00AA0E0A">
                            <w:pPr>
                              <w:pStyle w:val="descF11"/>
                              <w:rPr>
                                <w:rFonts w:cs="Tahoma"/>
                                <w:sz w:val="18"/>
                              </w:rPr>
                            </w:pPr>
                            <w:r>
                              <w:rPr>
                                <w:rFonts w:cs="Tahoma"/>
                                <w:sz w:val="18"/>
                              </w:rPr>
                              <w:t xml:space="preserve">CLOAKROOM  White suite comprising WC, wash hand basin, tiled floor, extractor fan.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59746" id="Text Box 277" o:spid="_x0000_s1031" type="#_x0000_t202" style="position:absolute;margin-left:28.35pt;margin-top:75.75pt;width:258.1pt;height:37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" filled="f" stroked="f">
                <v:textbox inset="0,0,0,0">
                  <w:txbxContent>
                    <w:p w14:paraId="0D6369E0" w14:textId="6D528665" w:rsidR="003E6906" w:rsidRDefault="003E6906" w:rsidP="003159F7">
                      <w:pPr>
                        <w:pStyle w:val="headerF12"/>
                        <w:jc w:val="center"/>
                        <w:rPr>
                          <w:rFonts w:cs="Tahoma"/>
                          <w:sz w:val="18"/>
                          <w:szCs w:val="18"/>
                        </w:rPr>
                      </w:pPr>
                      <w:r w:rsidRPr="00F76F12">
                        <w:rPr>
                          <w:rFonts w:cs="Tahoma"/>
                          <w:sz w:val="18"/>
                          <w:szCs w:val="18"/>
                        </w:rPr>
                        <w:t>A</w:t>
                      </w:r>
                      <w:r w:rsidR="003159F7">
                        <w:rPr>
                          <w:rFonts w:cs="Tahoma"/>
                          <w:sz w:val="18"/>
                          <w:szCs w:val="18"/>
                        </w:rPr>
                        <w:t>N IMPROVED AND RECONFI</w:t>
                      </w:r>
                      <w:r w:rsidR="00DA3C6E">
                        <w:rPr>
                          <w:rFonts w:cs="Tahoma"/>
                          <w:sz w:val="18"/>
                          <w:szCs w:val="18"/>
                        </w:rPr>
                        <w:t>GU</w:t>
                      </w:r>
                      <w:r w:rsidR="003159F7">
                        <w:rPr>
                          <w:rFonts w:cs="Tahoma"/>
                          <w:sz w:val="18"/>
                          <w:szCs w:val="18"/>
                        </w:rPr>
                        <w:t>RED 4 BEDROOM DETACHED HOUSE WITH REFITTED KITCHEN AND REFITTED BATHROOM.</w:t>
                      </w:r>
                    </w:p>
                    <w:p w14:paraId="505172C3" w14:textId="1DF417A7" w:rsidR="003159F7" w:rsidRPr="00F76F12" w:rsidRDefault="003159F7" w:rsidP="003159F7">
                      <w:pPr>
                        <w:pStyle w:val="headerF12"/>
                        <w:jc w:val="center"/>
                        <w:rPr>
                          <w:rFonts w:cs="Tahoma"/>
                          <w:sz w:val="18"/>
                          <w:szCs w:val="18"/>
                        </w:rPr>
                      </w:pPr>
                      <w:r>
                        <w:rPr>
                          <w:rFonts w:cs="Tahoma"/>
                          <w:sz w:val="18"/>
                          <w:szCs w:val="18"/>
                        </w:rPr>
                        <w:t>Cloakroom, gas central heating, UPVC double glazed windows, short drive of Calshot beach.</w:t>
                      </w:r>
                    </w:p>
                    <w:p w14:paraId="540CEE6C" w14:textId="77777777" w:rsidR="0018427C" w:rsidRPr="00F76F12" w:rsidRDefault="0018427C" w:rsidP="003804E3">
                      <w:pPr>
                        <w:pStyle w:val="headerF12"/>
                        <w:jc w:val="center"/>
                        <w:rPr>
                          <w:rFonts w:cs="Tahoma"/>
                          <w:sz w:val="18"/>
                          <w:szCs w:val="18"/>
                        </w:rPr>
                      </w:pPr>
                    </w:p>
                    <w:p w14:paraId="319AFAB5" w14:textId="77777777" w:rsidR="005F7B07" w:rsidRPr="00F76F12" w:rsidRDefault="005F7B07" w:rsidP="00F51BDD">
                      <w:pPr>
                        <w:pStyle w:val="headerF12"/>
                        <w:jc w:val="center"/>
                        <w:rPr>
                          <w:rFonts w:cs="Tahoma"/>
                          <w:sz w:val="18"/>
                          <w:szCs w:val="18"/>
                        </w:rPr>
                      </w:pPr>
                      <w:r w:rsidRPr="00F76F12">
                        <w:rPr>
                          <w:rFonts w:cs="Tahoma"/>
                          <w:sz w:val="18"/>
                          <w:szCs w:val="18"/>
                        </w:rPr>
                        <w:t>ACCOMMODATION</w:t>
                      </w:r>
                    </w:p>
                    <w:p w14:paraId="4AB9F992" w14:textId="1CA2175F" w:rsidR="005F7B07" w:rsidRPr="00F76F12" w:rsidRDefault="00043BD8" w:rsidP="00F87180">
                      <w:pPr>
                        <w:pStyle w:val="headerF12"/>
                        <w:jc w:val="center"/>
                        <w:rPr>
                          <w:rFonts w:cs="Tahoma"/>
                          <w:sz w:val="18"/>
                          <w:szCs w:val="18"/>
                        </w:rPr>
                      </w:pPr>
                      <w:r w:rsidRPr="00F76F12">
                        <w:rPr>
                          <w:rFonts w:cs="Tahoma"/>
                          <w:sz w:val="18"/>
                          <w:szCs w:val="18"/>
                        </w:rPr>
                        <w:t>Entrance l</w:t>
                      </w:r>
                      <w:r w:rsidR="003159F7">
                        <w:rPr>
                          <w:rFonts w:cs="Tahoma"/>
                          <w:sz w:val="18"/>
                          <w:szCs w:val="18"/>
                        </w:rPr>
                        <w:t>obby</w:t>
                      </w:r>
                      <w:r w:rsidRPr="00F76F12">
                        <w:rPr>
                          <w:rFonts w:cs="Tahoma"/>
                          <w:sz w:val="18"/>
                          <w:szCs w:val="18"/>
                        </w:rPr>
                        <w:t>,</w:t>
                      </w:r>
                      <w:r w:rsidR="003E6906" w:rsidRPr="00F76F12">
                        <w:rPr>
                          <w:rFonts w:cs="Tahoma"/>
                          <w:sz w:val="18"/>
                          <w:szCs w:val="18"/>
                        </w:rPr>
                        <w:t xml:space="preserve"> </w:t>
                      </w:r>
                      <w:r w:rsidR="003159F7">
                        <w:rPr>
                          <w:rFonts w:cs="Tahoma"/>
                          <w:sz w:val="18"/>
                          <w:szCs w:val="18"/>
                        </w:rPr>
                        <w:t xml:space="preserve">dining room, </w:t>
                      </w:r>
                      <w:r w:rsidR="003E6906" w:rsidRPr="00F76F12">
                        <w:rPr>
                          <w:rFonts w:cs="Tahoma"/>
                          <w:sz w:val="18"/>
                          <w:szCs w:val="18"/>
                        </w:rPr>
                        <w:t xml:space="preserve">kitchen, </w:t>
                      </w:r>
                      <w:r w:rsidR="003159F7">
                        <w:rPr>
                          <w:rFonts w:cs="Tahoma"/>
                          <w:sz w:val="18"/>
                          <w:szCs w:val="18"/>
                        </w:rPr>
                        <w:t>lounge, cloakroom, 4</w:t>
                      </w:r>
                      <w:r w:rsidR="003E6906" w:rsidRPr="00F76F12">
                        <w:rPr>
                          <w:rFonts w:cs="Tahoma"/>
                          <w:sz w:val="18"/>
                          <w:szCs w:val="18"/>
                        </w:rPr>
                        <w:t xml:space="preserve"> bedrooms, </w:t>
                      </w:r>
                      <w:r w:rsidR="003159F7">
                        <w:rPr>
                          <w:rFonts w:cs="Tahoma"/>
                          <w:sz w:val="18"/>
                          <w:szCs w:val="18"/>
                        </w:rPr>
                        <w:t xml:space="preserve">refitted </w:t>
                      </w:r>
                      <w:r w:rsidR="003E6906" w:rsidRPr="00F76F12">
                        <w:rPr>
                          <w:rFonts w:cs="Tahoma"/>
                          <w:sz w:val="18"/>
                          <w:szCs w:val="18"/>
                        </w:rPr>
                        <w:t>bathroom.</w:t>
                      </w:r>
                    </w:p>
                    <w:p w14:paraId="5BA83EA3" w14:textId="77777777" w:rsidR="005F7B07" w:rsidRPr="00F76F12" w:rsidRDefault="005F7B07" w:rsidP="002B32A5">
                      <w:pPr>
                        <w:pStyle w:val="headerF12"/>
                        <w:jc w:val="center"/>
                        <w:rPr>
                          <w:rFonts w:cs="Tahoma"/>
                          <w:sz w:val="18"/>
                          <w:szCs w:val="18"/>
                        </w:rPr>
                      </w:pPr>
                    </w:p>
                    <w:p w14:paraId="20272362" w14:textId="28D2AF6E" w:rsidR="00F76F12" w:rsidRDefault="003159F7" w:rsidP="00AA0E0A">
                      <w:pPr>
                        <w:pStyle w:val="descF11"/>
                        <w:rPr>
                          <w:rFonts w:cs="Tahoma"/>
                          <w:sz w:val="18"/>
                        </w:rPr>
                      </w:pPr>
                      <w:r>
                        <w:rPr>
                          <w:rFonts w:cs="Tahoma"/>
                          <w:sz w:val="18"/>
                        </w:rPr>
                        <w:t xml:space="preserve">ENTRANCE </w:t>
                      </w:r>
                      <w:proofErr w:type="gramStart"/>
                      <w:r>
                        <w:rPr>
                          <w:rFonts w:cs="Tahoma"/>
                          <w:sz w:val="18"/>
                        </w:rPr>
                        <w:t>LOBBY  With</w:t>
                      </w:r>
                      <w:proofErr w:type="gramEnd"/>
                      <w:r>
                        <w:rPr>
                          <w:rFonts w:cs="Tahoma"/>
                          <w:sz w:val="18"/>
                        </w:rPr>
                        <w:t xml:space="preserve"> composite part glazed front door, wood laminate flooring, door to:</w:t>
                      </w:r>
                    </w:p>
                    <w:p w14:paraId="7715E8E7" w14:textId="77777777" w:rsidR="003159F7" w:rsidRDefault="003159F7" w:rsidP="00AA0E0A">
                      <w:pPr>
                        <w:pStyle w:val="descF11"/>
                        <w:rPr>
                          <w:rFonts w:cs="Tahoma"/>
                          <w:sz w:val="18"/>
                        </w:rPr>
                      </w:pPr>
                    </w:p>
                    <w:p w14:paraId="72E34A69" w14:textId="12BD7969" w:rsidR="003159F7" w:rsidRDefault="003159F7" w:rsidP="00AA0E0A">
                      <w:pPr>
                        <w:pStyle w:val="descF11"/>
                        <w:rPr>
                          <w:rFonts w:cs="Tahoma"/>
                          <w:sz w:val="18"/>
                        </w:rPr>
                      </w:pPr>
                      <w:r>
                        <w:rPr>
                          <w:rFonts w:cs="Tahoma"/>
                          <w:sz w:val="18"/>
                        </w:rPr>
                        <w:t xml:space="preserve">DINING </w:t>
                      </w:r>
                      <w:proofErr w:type="gramStart"/>
                      <w:r>
                        <w:rPr>
                          <w:rFonts w:cs="Tahoma"/>
                          <w:sz w:val="18"/>
                        </w:rPr>
                        <w:t>ROOM  c.4.56m</w:t>
                      </w:r>
                      <w:proofErr w:type="gramEnd"/>
                      <w:r>
                        <w:rPr>
                          <w:rFonts w:cs="Tahoma"/>
                          <w:sz w:val="18"/>
                        </w:rPr>
                        <w:t xml:space="preserve"> x 2.36m (14’11” x 7’9”). Front aspect window, radiator, laminate wood effect flooring, cupboard housing ‘Baxi’</w:t>
                      </w:r>
                      <w:r w:rsidR="00435494">
                        <w:rPr>
                          <w:rFonts w:cs="Tahoma"/>
                          <w:sz w:val="18"/>
                        </w:rPr>
                        <w:t xml:space="preserve"> </w:t>
                      </w:r>
                      <w:r>
                        <w:rPr>
                          <w:rFonts w:cs="Tahoma"/>
                          <w:sz w:val="18"/>
                        </w:rPr>
                        <w:t>gas fired combination boiler. Further storage cupboard, open access to:</w:t>
                      </w:r>
                    </w:p>
                    <w:p w14:paraId="5A45B504" w14:textId="77777777" w:rsidR="003159F7" w:rsidRDefault="003159F7" w:rsidP="00AA0E0A">
                      <w:pPr>
                        <w:pStyle w:val="descF11"/>
                        <w:rPr>
                          <w:rFonts w:cs="Tahoma"/>
                          <w:sz w:val="18"/>
                        </w:rPr>
                      </w:pPr>
                    </w:p>
                    <w:p w14:paraId="53AA8D6A" w14:textId="0E455FDB" w:rsidR="003159F7" w:rsidRDefault="003159F7" w:rsidP="00AA0E0A">
                      <w:pPr>
                        <w:pStyle w:val="descF11"/>
                        <w:rPr>
                          <w:rFonts w:cs="Tahoma"/>
                          <w:sz w:val="18"/>
                        </w:rPr>
                      </w:pPr>
                      <w:proofErr w:type="gramStart"/>
                      <w:r>
                        <w:rPr>
                          <w:rFonts w:cs="Tahoma"/>
                          <w:sz w:val="18"/>
                        </w:rPr>
                        <w:t>KITCHEN  c.3.51m</w:t>
                      </w:r>
                      <w:proofErr w:type="gramEnd"/>
                      <w:r>
                        <w:rPr>
                          <w:rFonts w:cs="Tahoma"/>
                          <w:sz w:val="18"/>
                        </w:rPr>
                        <w:t xml:space="preserve"> x 3.29m (11’6” x 10’9”) (excluding recess leading to cloakroom and to lounge). Having been refitted with range of dark blue fronted units, comprising </w:t>
                      </w:r>
                      <w:r w:rsidR="00AB1E25">
                        <w:rPr>
                          <w:rFonts w:cs="Tahoma"/>
                          <w:sz w:val="18"/>
                        </w:rPr>
                        <w:t>inset stainless steel single drainer one and half bowl sink unit with cupboards below and integrated dishwasher and adjoi</w:t>
                      </w:r>
                      <w:r w:rsidR="00435494">
                        <w:rPr>
                          <w:rFonts w:cs="Tahoma"/>
                          <w:sz w:val="18"/>
                        </w:rPr>
                        <w:t>ni</w:t>
                      </w:r>
                      <w:r w:rsidR="00AB1E25">
                        <w:rPr>
                          <w:rFonts w:cs="Tahoma"/>
                          <w:sz w:val="18"/>
                        </w:rPr>
                        <w:t xml:space="preserve">ng worktop with space and plumbing for automatic washing machine. Range of base units with cupboards and drawers with worktops above, range of wall cupboards, ‘Bosch’ five burner gas stainless </w:t>
                      </w:r>
                      <w:proofErr w:type="spellStart"/>
                      <w:r w:rsidR="00AB1E25">
                        <w:rPr>
                          <w:rFonts w:cs="Tahoma"/>
                          <w:sz w:val="18"/>
                        </w:rPr>
                        <w:t>stell</w:t>
                      </w:r>
                      <w:proofErr w:type="spellEnd"/>
                      <w:r w:rsidR="00AB1E25">
                        <w:rPr>
                          <w:rFonts w:cs="Tahoma"/>
                          <w:sz w:val="18"/>
                        </w:rPr>
                        <w:t xml:space="preserve"> hob with stainless steel </w:t>
                      </w:r>
                      <w:proofErr w:type="spellStart"/>
                      <w:r w:rsidR="00AB1E25">
                        <w:rPr>
                          <w:rFonts w:cs="Tahoma"/>
                          <w:sz w:val="18"/>
                        </w:rPr>
                        <w:t>splashback</w:t>
                      </w:r>
                      <w:proofErr w:type="spellEnd"/>
                      <w:r w:rsidR="00AB1E25">
                        <w:rPr>
                          <w:rFonts w:cs="Tahoma"/>
                          <w:sz w:val="18"/>
                        </w:rPr>
                        <w:t xml:space="preserve"> and stainless extractor hood over. ‘Bosch electric oven with cupboards above and below, wine rack, peninsula unit with cupboards, one with pull out bin unit. Space for a fridge/freezer, radiator, thermostat control, front aspect window, door to lounge and door to:</w:t>
                      </w:r>
                    </w:p>
                    <w:p w14:paraId="7D86ED51" w14:textId="77777777" w:rsidR="00AB1E25" w:rsidRDefault="00AB1E25" w:rsidP="00AA0E0A">
                      <w:pPr>
                        <w:pStyle w:val="descF11"/>
                        <w:rPr>
                          <w:rFonts w:cs="Tahoma"/>
                          <w:sz w:val="18"/>
                        </w:rPr>
                      </w:pPr>
                    </w:p>
                    <w:p w14:paraId="2EF14C56" w14:textId="67CA5DA0" w:rsidR="00AB1E25" w:rsidRPr="003159F7" w:rsidRDefault="00AB1E25" w:rsidP="00AA0E0A">
                      <w:pPr>
                        <w:pStyle w:val="descF11"/>
                        <w:rPr>
                          <w:rFonts w:cs="Tahoma"/>
                          <w:sz w:val="18"/>
                        </w:rPr>
                      </w:pPr>
                      <w:proofErr w:type="gramStart"/>
                      <w:r>
                        <w:rPr>
                          <w:rFonts w:cs="Tahoma"/>
                          <w:sz w:val="18"/>
                        </w:rPr>
                        <w:t>CLOAKROOM  White</w:t>
                      </w:r>
                      <w:proofErr w:type="gramEnd"/>
                      <w:r>
                        <w:rPr>
                          <w:rFonts w:cs="Tahoma"/>
                          <w:sz w:val="18"/>
                        </w:rPr>
                        <w:t xml:space="preserve"> suite comprising WC, wash hand basin, tiled floor, extractor fan. </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06A92B28" wp14:editId="2FB5A814">
                <wp:simplePos x="0" y="0"/>
                <wp:positionH relativeFrom="page">
                  <wp:posOffset>3829050</wp:posOffset>
                </wp:positionH>
                <wp:positionV relativeFrom="page">
                  <wp:posOffset>981075</wp:posOffset>
                </wp:positionV>
                <wp:extent cx="3373120" cy="4600575"/>
                <wp:effectExtent l="0" t="0" r="17780" b="9525"/>
                <wp:wrapNone/>
                <wp:docPr id="3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460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67605" w14:textId="01679171" w:rsidR="00AB1E25" w:rsidRDefault="00AB1E25" w:rsidP="0069054F">
                            <w:pPr>
                              <w:pStyle w:val="headerF12"/>
                              <w:rPr>
                                <w:rFonts w:cs="Tahoma"/>
                                <w:szCs w:val="20"/>
                              </w:rPr>
                            </w:pPr>
                            <w:r>
                              <w:rPr>
                                <w:rFonts w:cs="Tahoma"/>
                                <w:szCs w:val="20"/>
                              </w:rPr>
                              <w:t>LOUNGE  c.6.15m x 4.46 to 3.67m (20’2” x 14’7” to 12’). Wood effect wood laminate flooring, rear aspect window and glazed double doors and glazed side panels to rear garden. 2 radiators, small understairs cupboard and open storage space below stairs.</w:t>
                            </w:r>
                          </w:p>
                          <w:p w14:paraId="198868A4" w14:textId="77777777" w:rsidR="00AB1E25" w:rsidRDefault="00AB1E25" w:rsidP="0069054F">
                            <w:pPr>
                              <w:pStyle w:val="headerF12"/>
                              <w:rPr>
                                <w:rFonts w:cs="Tahoma"/>
                                <w:szCs w:val="20"/>
                              </w:rPr>
                            </w:pPr>
                          </w:p>
                          <w:p w14:paraId="5D102F33" w14:textId="1474DC9C" w:rsidR="00AB1E25" w:rsidRDefault="00AB1E25" w:rsidP="0069054F">
                            <w:pPr>
                              <w:pStyle w:val="headerF12"/>
                              <w:rPr>
                                <w:rFonts w:cs="Tahoma"/>
                                <w:szCs w:val="20"/>
                              </w:rPr>
                            </w:pPr>
                            <w:r>
                              <w:rPr>
                                <w:rFonts w:cs="Tahoma"/>
                                <w:szCs w:val="20"/>
                              </w:rPr>
                              <w:t xml:space="preserve">LANDING  </w:t>
                            </w:r>
                            <w:r w:rsidR="00522A4D">
                              <w:rPr>
                                <w:rFonts w:cs="Tahoma"/>
                                <w:szCs w:val="20"/>
                              </w:rPr>
                              <w:t>Hatch to loft space, side aspect window.</w:t>
                            </w:r>
                          </w:p>
                          <w:p w14:paraId="503AD678" w14:textId="77777777" w:rsidR="00522A4D" w:rsidRDefault="00522A4D" w:rsidP="0069054F">
                            <w:pPr>
                              <w:pStyle w:val="headerF12"/>
                              <w:rPr>
                                <w:rFonts w:cs="Tahoma"/>
                                <w:szCs w:val="20"/>
                              </w:rPr>
                            </w:pPr>
                          </w:p>
                          <w:p w14:paraId="1E54EFEE" w14:textId="54678B4F" w:rsidR="00522A4D" w:rsidRDefault="00522A4D" w:rsidP="0069054F">
                            <w:pPr>
                              <w:pStyle w:val="headerF12"/>
                              <w:rPr>
                                <w:rFonts w:cs="Tahoma"/>
                                <w:szCs w:val="20"/>
                              </w:rPr>
                            </w:pPr>
                            <w:r>
                              <w:rPr>
                                <w:rFonts w:cs="Tahoma"/>
                                <w:szCs w:val="20"/>
                              </w:rPr>
                              <w:t xml:space="preserve">BEDROOM 1  c.3.32m x 2.86m (10’11” x 9’4”) (excluding door recess). Radiator, smooth plastered ceiling with recess downlighters, front aspect window. </w:t>
                            </w:r>
                          </w:p>
                          <w:p w14:paraId="0B1E7C0C" w14:textId="77777777" w:rsidR="00522A4D" w:rsidRDefault="00522A4D" w:rsidP="0069054F">
                            <w:pPr>
                              <w:pStyle w:val="headerF12"/>
                              <w:rPr>
                                <w:rFonts w:cs="Tahoma"/>
                                <w:szCs w:val="20"/>
                              </w:rPr>
                            </w:pPr>
                          </w:p>
                          <w:p w14:paraId="573F1CFB" w14:textId="7591BE8E" w:rsidR="00522A4D" w:rsidRDefault="00522A4D" w:rsidP="0069054F">
                            <w:pPr>
                              <w:pStyle w:val="headerF12"/>
                              <w:rPr>
                                <w:rFonts w:cs="Tahoma"/>
                                <w:szCs w:val="20"/>
                              </w:rPr>
                            </w:pPr>
                            <w:r>
                              <w:rPr>
                                <w:rFonts w:cs="Tahoma"/>
                                <w:szCs w:val="20"/>
                              </w:rPr>
                              <w:t xml:space="preserve">BEDROOM 2  c.3.32m x 2.71m (10’11” x 8’10”) (smaller measurement includes fitted wardrobes). Full length range of built in wardrobes with three mirrored sliding doors, radiator, front aspect window. </w:t>
                            </w:r>
                          </w:p>
                          <w:p w14:paraId="3786D403" w14:textId="77777777" w:rsidR="00522A4D" w:rsidRDefault="00522A4D" w:rsidP="0069054F">
                            <w:pPr>
                              <w:pStyle w:val="headerF12"/>
                              <w:rPr>
                                <w:rFonts w:cs="Tahoma"/>
                                <w:szCs w:val="20"/>
                              </w:rPr>
                            </w:pPr>
                          </w:p>
                          <w:p w14:paraId="3432743A" w14:textId="6621D945" w:rsidR="00522A4D" w:rsidRDefault="00522A4D" w:rsidP="0069054F">
                            <w:pPr>
                              <w:pStyle w:val="headerF12"/>
                              <w:rPr>
                                <w:rFonts w:cs="Tahoma"/>
                                <w:szCs w:val="20"/>
                              </w:rPr>
                            </w:pPr>
                            <w:r>
                              <w:rPr>
                                <w:rFonts w:cs="Tahoma"/>
                                <w:szCs w:val="20"/>
                              </w:rPr>
                              <w:t xml:space="preserve">BEDROOM 3  c.3.22m x 2.74m (10’6” x 9’). Radiator, rear aspect window. </w:t>
                            </w:r>
                          </w:p>
                          <w:p w14:paraId="78E6228E" w14:textId="77777777" w:rsidR="00522A4D" w:rsidRDefault="00522A4D" w:rsidP="0069054F">
                            <w:pPr>
                              <w:pStyle w:val="headerF12"/>
                              <w:rPr>
                                <w:rFonts w:cs="Tahoma"/>
                                <w:szCs w:val="20"/>
                              </w:rPr>
                            </w:pPr>
                          </w:p>
                          <w:p w14:paraId="3B22401A" w14:textId="4557B4C4" w:rsidR="00522A4D" w:rsidRDefault="00522A4D" w:rsidP="0069054F">
                            <w:pPr>
                              <w:pStyle w:val="headerF12"/>
                              <w:rPr>
                                <w:rFonts w:cs="Tahoma"/>
                                <w:szCs w:val="20"/>
                              </w:rPr>
                            </w:pPr>
                            <w:r>
                              <w:rPr>
                                <w:rFonts w:cs="Tahoma"/>
                                <w:szCs w:val="20"/>
                              </w:rPr>
                              <w:t xml:space="preserve">BEDROOM 4  c.2.85m x 2.74m (9’4” x 9’). Radiator, rear aspect window. </w:t>
                            </w:r>
                          </w:p>
                          <w:p w14:paraId="39459B92" w14:textId="77777777" w:rsidR="00522A4D" w:rsidRDefault="00522A4D" w:rsidP="0069054F">
                            <w:pPr>
                              <w:pStyle w:val="headerF12"/>
                              <w:rPr>
                                <w:rFonts w:cs="Tahoma"/>
                                <w:szCs w:val="20"/>
                              </w:rPr>
                            </w:pPr>
                          </w:p>
                          <w:p w14:paraId="4106618E" w14:textId="36302EB1" w:rsidR="00AB1E25" w:rsidRPr="00522A4D" w:rsidRDefault="00522A4D" w:rsidP="0069054F">
                            <w:pPr>
                              <w:pStyle w:val="headerF12"/>
                              <w:rPr>
                                <w:rFonts w:cs="Tahoma"/>
                                <w:szCs w:val="20"/>
                              </w:rPr>
                            </w:pPr>
                            <w:r>
                              <w:rPr>
                                <w:rFonts w:cs="Tahoma"/>
                                <w:szCs w:val="20"/>
                              </w:rPr>
                              <w:t>BATHROOM  Having been refitted with white suite comprising shower bath with rain shower head, WC with concealed cistern, wash hand basin in vanity unit, fully tiled walls and tiled floor, heated towel rail, extractor fan, side aspect window.</w:t>
                            </w:r>
                          </w:p>
                          <w:p w14:paraId="09E16A5C" w14:textId="7397263F" w:rsidR="00B46FAF" w:rsidRPr="00F76F12" w:rsidRDefault="00B46FAF" w:rsidP="0069054F">
                            <w:pPr>
                              <w:pStyle w:val="headerF12"/>
                              <w:rPr>
                                <w:rFonts w:cs="Tahoma"/>
                                <w:sz w:val="18"/>
                                <w:szCs w:val="18"/>
                              </w:rPr>
                            </w:pPr>
                          </w:p>
                          <w:p w14:paraId="33D8A182" w14:textId="18B8BEE3" w:rsidR="004C7176" w:rsidRPr="00F76F12" w:rsidRDefault="004C7176" w:rsidP="0069054F">
                            <w:pPr>
                              <w:pStyle w:val="headerF12"/>
                              <w:rPr>
                                <w:rFonts w:cs="Tahoma"/>
                                <w:sz w:val="18"/>
                                <w:szCs w:val="18"/>
                              </w:rPr>
                            </w:pPr>
                          </w:p>
                          <w:p w14:paraId="0992E365" w14:textId="1A2048ED" w:rsidR="004C7176" w:rsidRDefault="004C717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92B28" id="_x0000_s1032" type="#_x0000_t202" style="position:absolute;margin-left:301.5pt;margin-top:77.25pt;width:265.6pt;height:362.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" filled="f" stroked="f">
                <v:textbox inset="0,0,0,0">
                  <w:txbxContent>
                    <w:p w14:paraId="42C67605" w14:textId="01679171" w:rsidR="00AB1E25" w:rsidRDefault="00AB1E25" w:rsidP="0069054F">
                      <w:pPr>
                        <w:pStyle w:val="headerF12"/>
                        <w:rPr>
                          <w:rFonts w:cs="Tahoma"/>
                          <w:szCs w:val="20"/>
                        </w:rPr>
                      </w:pPr>
                      <w:proofErr w:type="gramStart"/>
                      <w:r>
                        <w:rPr>
                          <w:rFonts w:cs="Tahoma"/>
                          <w:szCs w:val="20"/>
                        </w:rPr>
                        <w:t>LOUNGE  c.6.15m</w:t>
                      </w:r>
                      <w:proofErr w:type="gramEnd"/>
                      <w:r>
                        <w:rPr>
                          <w:rFonts w:cs="Tahoma"/>
                          <w:szCs w:val="20"/>
                        </w:rPr>
                        <w:t xml:space="preserve"> x 4.46 to 3.67m (20’2” x 14’7” to 12’). Wood effect wood laminate flooring, rear aspect window and glazed double doors and glazed side panels to rear garden. 2 radiators, small understairs cupboard and open storage space below stairs.</w:t>
                      </w:r>
                    </w:p>
                    <w:p w14:paraId="198868A4" w14:textId="77777777" w:rsidR="00AB1E25" w:rsidRDefault="00AB1E25" w:rsidP="0069054F">
                      <w:pPr>
                        <w:pStyle w:val="headerF12"/>
                        <w:rPr>
                          <w:rFonts w:cs="Tahoma"/>
                          <w:szCs w:val="20"/>
                        </w:rPr>
                      </w:pPr>
                    </w:p>
                    <w:p w14:paraId="5D102F33" w14:textId="1474DC9C" w:rsidR="00AB1E25" w:rsidRDefault="00AB1E25" w:rsidP="0069054F">
                      <w:pPr>
                        <w:pStyle w:val="headerF12"/>
                        <w:rPr>
                          <w:rFonts w:cs="Tahoma"/>
                          <w:szCs w:val="20"/>
                        </w:rPr>
                      </w:pPr>
                      <w:proofErr w:type="gramStart"/>
                      <w:r>
                        <w:rPr>
                          <w:rFonts w:cs="Tahoma"/>
                          <w:szCs w:val="20"/>
                        </w:rPr>
                        <w:t xml:space="preserve">LANDING  </w:t>
                      </w:r>
                      <w:r w:rsidR="00522A4D">
                        <w:rPr>
                          <w:rFonts w:cs="Tahoma"/>
                          <w:szCs w:val="20"/>
                        </w:rPr>
                        <w:t>Hatch</w:t>
                      </w:r>
                      <w:proofErr w:type="gramEnd"/>
                      <w:r w:rsidR="00522A4D">
                        <w:rPr>
                          <w:rFonts w:cs="Tahoma"/>
                          <w:szCs w:val="20"/>
                        </w:rPr>
                        <w:t xml:space="preserve"> to loft space, side aspect window.</w:t>
                      </w:r>
                    </w:p>
                    <w:p w14:paraId="503AD678" w14:textId="77777777" w:rsidR="00522A4D" w:rsidRDefault="00522A4D" w:rsidP="0069054F">
                      <w:pPr>
                        <w:pStyle w:val="headerF12"/>
                        <w:rPr>
                          <w:rFonts w:cs="Tahoma"/>
                          <w:szCs w:val="20"/>
                        </w:rPr>
                      </w:pPr>
                    </w:p>
                    <w:p w14:paraId="1E54EFEE" w14:textId="54678B4F" w:rsidR="00522A4D" w:rsidRDefault="00522A4D" w:rsidP="0069054F">
                      <w:pPr>
                        <w:pStyle w:val="headerF12"/>
                        <w:rPr>
                          <w:rFonts w:cs="Tahoma"/>
                          <w:szCs w:val="20"/>
                        </w:rPr>
                      </w:pPr>
                      <w:r>
                        <w:rPr>
                          <w:rFonts w:cs="Tahoma"/>
                          <w:szCs w:val="20"/>
                        </w:rPr>
                        <w:t xml:space="preserve">BEDROOM </w:t>
                      </w:r>
                      <w:proofErr w:type="gramStart"/>
                      <w:r>
                        <w:rPr>
                          <w:rFonts w:cs="Tahoma"/>
                          <w:szCs w:val="20"/>
                        </w:rPr>
                        <w:t>1  c.3.32m</w:t>
                      </w:r>
                      <w:proofErr w:type="gramEnd"/>
                      <w:r>
                        <w:rPr>
                          <w:rFonts w:cs="Tahoma"/>
                          <w:szCs w:val="20"/>
                        </w:rPr>
                        <w:t xml:space="preserve"> x 2.86m (10’11” x 9’4”) (excluding door recess). Radiator, smooth plastered ceiling with recess downlighters, front aspect window. </w:t>
                      </w:r>
                    </w:p>
                    <w:p w14:paraId="0B1E7C0C" w14:textId="77777777" w:rsidR="00522A4D" w:rsidRDefault="00522A4D" w:rsidP="0069054F">
                      <w:pPr>
                        <w:pStyle w:val="headerF12"/>
                        <w:rPr>
                          <w:rFonts w:cs="Tahoma"/>
                          <w:szCs w:val="20"/>
                        </w:rPr>
                      </w:pPr>
                    </w:p>
                    <w:p w14:paraId="573F1CFB" w14:textId="7591BE8E" w:rsidR="00522A4D" w:rsidRDefault="00522A4D" w:rsidP="0069054F">
                      <w:pPr>
                        <w:pStyle w:val="headerF12"/>
                        <w:rPr>
                          <w:rFonts w:cs="Tahoma"/>
                          <w:szCs w:val="20"/>
                        </w:rPr>
                      </w:pPr>
                      <w:r>
                        <w:rPr>
                          <w:rFonts w:cs="Tahoma"/>
                          <w:szCs w:val="20"/>
                        </w:rPr>
                        <w:t xml:space="preserve">BEDROOM </w:t>
                      </w:r>
                      <w:proofErr w:type="gramStart"/>
                      <w:r>
                        <w:rPr>
                          <w:rFonts w:cs="Tahoma"/>
                          <w:szCs w:val="20"/>
                        </w:rPr>
                        <w:t>2  c.3.32m</w:t>
                      </w:r>
                      <w:proofErr w:type="gramEnd"/>
                      <w:r>
                        <w:rPr>
                          <w:rFonts w:cs="Tahoma"/>
                          <w:szCs w:val="20"/>
                        </w:rPr>
                        <w:t xml:space="preserve"> x 2.71m (10’11” x 8’10”) (smaller measurement includes fitted wardrobes). Full length range of built in wardrobes with three mirrored sliding doors, radiator, front aspect window. </w:t>
                      </w:r>
                    </w:p>
                    <w:p w14:paraId="3786D403" w14:textId="77777777" w:rsidR="00522A4D" w:rsidRDefault="00522A4D" w:rsidP="0069054F">
                      <w:pPr>
                        <w:pStyle w:val="headerF12"/>
                        <w:rPr>
                          <w:rFonts w:cs="Tahoma"/>
                          <w:szCs w:val="20"/>
                        </w:rPr>
                      </w:pPr>
                    </w:p>
                    <w:p w14:paraId="3432743A" w14:textId="6621D945" w:rsidR="00522A4D" w:rsidRDefault="00522A4D" w:rsidP="0069054F">
                      <w:pPr>
                        <w:pStyle w:val="headerF12"/>
                        <w:rPr>
                          <w:rFonts w:cs="Tahoma"/>
                          <w:szCs w:val="20"/>
                        </w:rPr>
                      </w:pPr>
                      <w:r>
                        <w:rPr>
                          <w:rFonts w:cs="Tahoma"/>
                          <w:szCs w:val="20"/>
                        </w:rPr>
                        <w:t xml:space="preserve">BEDROOM </w:t>
                      </w:r>
                      <w:proofErr w:type="gramStart"/>
                      <w:r>
                        <w:rPr>
                          <w:rFonts w:cs="Tahoma"/>
                          <w:szCs w:val="20"/>
                        </w:rPr>
                        <w:t>3  c.3.22m</w:t>
                      </w:r>
                      <w:proofErr w:type="gramEnd"/>
                      <w:r>
                        <w:rPr>
                          <w:rFonts w:cs="Tahoma"/>
                          <w:szCs w:val="20"/>
                        </w:rPr>
                        <w:t xml:space="preserve"> x 2.74m (10’6” x 9’). Radiator, rear aspect window. </w:t>
                      </w:r>
                    </w:p>
                    <w:p w14:paraId="78E6228E" w14:textId="77777777" w:rsidR="00522A4D" w:rsidRDefault="00522A4D" w:rsidP="0069054F">
                      <w:pPr>
                        <w:pStyle w:val="headerF12"/>
                        <w:rPr>
                          <w:rFonts w:cs="Tahoma"/>
                          <w:szCs w:val="20"/>
                        </w:rPr>
                      </w:pPr>
                    </w:p>
                    <w:p w14:paraId="3B22401A" w14:textId="4557B4C4" w:rsidR="00522A4D" w:rsidRDefault="00522A4D" w:rsidP="0069054F">
                      <w:pPr>
                        <w:pStyle w:val="headerF12"/>
                        <w:rPr>
                          <w:rFonts w:cs="Tahoma"/>
                          <w:szCs w:val="20"/>
                        </w:rPr>
                      </w:pPr>
                      <w:r>
                        <w:rPr>
                          <w:rFonts w:cs="Tahoma"/>
                          <w:szCs w:val="20"/>
                        </w:rPr>
                        <w:t xml:space="preserve">BEDROOM </w:t>
                      </w:r>
                      <w:proofErr w:type="gramStart"/>
                      <w:r>
                        <w:rPr>
                          <w:rFonts w:cs="Tahoma"/>
                          <w:szCs w:val="20"/>
                        </w:rPr>
                        <w:t>4  c.2.85m</w:t>
                      </w:r>
                      <w:proofErr w:type="gramEnd"/>
                      <w:r>
                        <w:rPr>
                          <w:rFonts w:cs="Tahoma"/>
                          <w:szCs w:val="20"/>
                        </w:rPr>
                        <w:t xml:space="preserve"> x 2.74m (9’4” x 9’). Radiator, rear aspect window. </w:t>
                      </w:r>
                    </w:p>
                    <w:p w14:paraId="39459B92" w14:textId="77777777" w:rsidR="00522A4D" w:rsidRDefault="00522A4D" w:rsidP="0069054F">
                      <w:pPr>
                        <w:pStyle w:val="headerF12"/>
                        <w:rPr>
                          <w:rFonts w:cs="Tahoma"/>
                          <w:szCs w:val="20"/>
                        </w:rPr>
                      </w:pPr>
                    </w:p>
                    <w:p w14:paraId="4106618E" w14:textId="36302EB1" w:rsidR="00AB1E25" w:rsidRPr="00522A4D" w:rsidRDefault="00522A4D" w:rsidP="0069054F">
                      <w:pPr>
                        <w:pStyle w:val="headerF12"/>
                        <w:rPr>
                          <w:rFonts w:cs="Tahoma"/>
                          <w:szCs w:val="20"/>
                        </w:rPr>
                      </w:pPr>
                      <w:proofErr w:type="gramStart"/>
                      <w:r>
                        <w:rPr>
                          <w:rFonts w:cs="Tahoma"/>
                          <w:szCs w:val="20"/>
                        </w:rPr>
                        <w:t>BATHROOM  Having</w:t>
                      </w:r>
                      <w:proofErr w:type="gramEnd"/>
                      <w:r>
                        <w:rPr>
                          <w:rFonts w:cs="Tahoma"/>
                          <w:szCs w:val="20"/>
                        </w:rPr>
                        <w:t xml:space="preserve"> been refitted with white suite comprising shower bath with rain shower head, WC with concealed cistern, wash hand basin in vanity unit, fully tiled walls and tiled floor, heated towel rail, extractor fan, side aspect window.</w:t>
                      </w:r>
                    </w:p>
                    <w:p w14:paraId="09E16A5C" w14:textId="7397263F" w:rsidR="00B46FAF" w:rsidRPr="00F76F12" w:rsidRDefault="00B46FAF" w:rsidP="0069054F">
                      <w:pPr>
                        <w:pStyle w:val="headerF12"/>
                        <w:rPr>
                          <w:rFonts w:cs="Tahoma"/>
                          <w:sz w:val="18"/>
                          <w:szCs w:val="18"/>
                        </w:rPr>
                      </w:pPr>
                    </w:p>
                    <w:p w14:paraId="33D8A182" w14:textId="18B8BEE3" w:rsidR="004C7176" w:rsidRPr="00F76F12" w:rsidRDefault="004C7176" w:rsidP="0069054F">
                      <w:pPr>
                        <w:pStyle w:val="headerF12"/>
                        <w:rPr>
                          <w:rFonts w:cs="Tahoma"/>
                          <w:sz w:val="18"/>
                          <w:szCs w:val="18"/>
                        </w:rPr>
                      </w:pPr>
                    </w:p>
                    <w:p w14:paraId="0992E365" w14:textId="1A2048ED" w:rsidR="004C7176" w:rsidRDefault="004C7176"/>
                  </w:txbxContent>
                </v:textbox>
                <w10:wrap anchorx="page" anchory="page"/>
              </v:shape>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22E93F07" wp14:editId="040D114F">
                <wp:simplePos x="0" y="0"/>
                <wp:positionH relativeFrom="page">
                  <wp:posOffset>5051425</wp:posOffset>
                </wp:positionH>
                <wp:positionV relativeFrom="page">
                  <wp:posOffset>5793740</wp:posOffset>
                </wp:positionV>
                <wp:extent cx="2178050" cy="1432560"/>
                <wp:effectExtent l="0" t="0" r="0" b="0"/>
                <wp:wrapNone/>
                <wp:docPr id="35" name="Text Box 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168792DF">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3F07" id="Text Box 455" o:spid="_x0000_s1033" type="#_x0000_t202" style="position:absolute;margin-left:397.75pt;margin-top:456.2pt;width:171.5pt;height:112.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" strokecolor="white" strokeweight="2pt">
                <o:lock v:ext="edit" aspectratio="t"/>
                <v:textbox inset="0,0,0,0">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168792DF">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6923AA6F" wp14:editId="57CD3414">
                <wp:simplePos x="0" y="0"/>
                <wp:positionH relativeFrom="page">
                  <wp:posOffset>2700020</wp:posOffset>
                </wp:positionH>
                <wp:positionV relativeFrom="page">
                  <wp:posOffset>5793740</wp:posOffset>
                </wp:positionV>
                <wp:extent cx="2178050" cy="1432560"/>
                <wp:effectExtent l="0" t="0" r="0" b="0"/>
                <wp:wrapNone/>
                <wp:docPr id="34" name="Text Box 4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73E12F56">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3AA6F" id="Text Box 454" o:spid="_x0000_s1034" type="#_x0000_t202" style="position:absolute;margin-left:212.6pt;margin-top:456.2pt;width:171.5pt;height:112.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" strokecolor="white" strokeweight="2pt">
                <o:lock v:ext="edit" aspectratio="t"/>
                <v:textbox inset="0,0,0,0">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73E12F56">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184E5BB0" wp14:editId="5EABC869">
                <wp:simplePos x="0" y="0"/>
                <wp:positionH relativeFrom="page">
                  <wp:posOffset>360045</wp:posOffset>
                </wp:positionH>
                <wp:positionV relativeFrom="page">
                  <wp:posOffset>5793740</wp:posOffset>
                </wp:positionV>
                <wp:extent cx="2178050" cy="1432560"/>
                <wp:effectExtent l="0" t="0" r="0" b="0"/>
                <wp:wrapNone/>
                <wp:docPr id="33" name="Text Box 4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05E291E1">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E5BB0" id="Text Box 453" o:spid="_x0000_s1035" type="#_x0000_t202" style="position:absolute;margin-left:28.35pt;margin-top:456.2pt;width:171.5pt;height:112.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" strokecolor="white" strokeweight="2pt">
                <o:lock v:ext="edit" aspectratio="t"/>
                <v:textbox inset="0,0,0,0">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05E291E1">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color w:val="F0673B"/>
          <w:lang w:val="en-GB" w:eastAsia="en-GB"/>
        </w:rPr>
        <mc:AlternateContent>
          <mc:Choice Requires="wps">
            <w:drawing>
              <wp:anchor distT="4294967295" distB="4294967295" distL="114300" distR="114300" simplePos="0" relativeHeight="251658240" behindDoc="0" locked="0" layoutInCell="1" allowOverlap="1" wp14:anchorId="11202FFA" wp14:editId="4E639F72">
                <wp:simplePos x="0" y="0"/>
                <wp:positionH relativeFrom="page">
                  <wp:posOffset>360045</wp:posOffset>
                </wp:positionH>
                <wp:positionV relativeFrom="page">
                  <wp:posOffset>521969</wp:posOffset>
                </wp:positionV>
                <wp:extent cx="1302385" cy="0"/>
                <wp:effectExtent l="0" t="0" r="0" b="0"/>
                <wp:wrapNone/>
                <wp:docPr id="32" name="Lin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8BA3E" id="Line 44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8.35pt,41.1pt" to="130.9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" strokecolor="#f0673b" strokeweight="2pt">
                <w10:wrap anchorx="page" anchory="page"/>
              </v:line>
            </w:pict>
          </mc:Fallback>
        </mc:AlternateContent>
      </w:r>
      <w:r>
        <w:rPr>
          <w:noProof/>
          <w:color w:val="F0673B"/>
          <w:lang w:val="en-GB" w:eastAsia="en-GB"/>
        </w:rPr>
        <mc:AlternateContent>
          <mc:Choice Requires="wps">
            <w:drawing>
              <wp:anchor distT="4294967295" distB="4294967295" distL="114300" distR="114300" simplePos="0" relativeHeight="251659264" behindDoc="0" locked="0" layoutInCell="1" allowOverlap="1" wp14:anchorId="1ADD56C6" wp14:editId="1DF2F2A1">
                <wp:simplePos x="0" y="0"/>
                <wp:positionH relativeFrom="page">
                  <wp:posOffset>5897880</wp:posOffset>
                </wp:positionH>
                <wp:positionV relativeFrom="page">
                  <wp:posOffset>521969</wp:posOffset>
                </wp:positionV>
                <wp:extent cx="1302385" cy="0"/>
                <wp:effectExtent l="0" t="0" r="0" b="0"/>
                <wp:wrapNone/>
                <wp:docPr id="31"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7043A" id="Line 442" o:spid="_x0000_s1026" style="position:absolute;z-index:25165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64.4pt,41.1pt" to="566.9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" strokecolor="#f0673b" strokeweight="2pt">
                <w10:wrap anchorx="page" anchory="page"/>
              </v:line>
            </w:pict>
          </mc:Fallback>
        </mc:AlternateContent>
      </w:r>
    </w:p>
    <w:p w14:paraId="766346D5" w14:textId="54BFED4A" w:rsidR="00D745E5" w:rsidRDefault="00005E46">
      <w:pPr>
        <w:sectPr w:rsidR="00D745E5" w:rsidSect="00D84911">
          <w:headerReference w:type="default" r:id="rId25"/>
          <w:footerReference w:type="default" r:id="rId26"/>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50048" behindDoc="0" locked="0" layoutInCell="1" allowOverlap="1" wp14:anchorId="3856B250" wp14:editId="44ADA5D6">
                <wp:simplePos x="0" y="0"/>
                <wp:positionH relativeFrom="page">
                  <wp:posOffset>360045</wp:posOffset>
                </wp:positionH>
                <wp:positionV relativeFrom="page">
                  <wp:posOffset>363855</wp:posOffset>
                </wp:positionV>
                <wp:extent cx="3796030" cy="6911975"/>
                <wp:effectExtent l="0" t="0" r="0" b="0"/>
                <wp:wrapNone/>
                <wp:docPr id="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691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B2688" w14:textId="3454E206" w:rsidR="00522A4D" w:rsidRDefault="00522A4D" w:rsidP="000954FB">
                            <w:pPr>
                              <w:pStyle w:val="headerF12"/>
                              <w:rPr>
                                <w:rFonts w:cs="Tahoma"/>
                                <w:color w:val="FFFFFF"/>
                                <w:szCs w:val="20"/>
                              </w:rPr>
                            </w:pPr>
                            <w:r>
                              <w:rPr>
                                <w:rFonts w:cs="Tahoma"/>
                                <w:color w:val="FFFFFF"/>
                                <w:szCs w:val="20"/>
                              </w:rPr>
                              <w:t>OUTISIDE</w:t>
                            </w:r>
                          </w:p>
                          <w:p w14:paraId="5961FF9B" w14:textId="5A70ACF8" w:rsidR="00522A4D" w:rsidRDefault="00522A4D" w:rsidP="000954FB">
                            <w:pPr>
                              <w:pStyle w:val="headerF12"/>
                              <w:rPr>
                                <w:rFonts w:cs="Tahoma"/>
                                <w:color w:val="FFFFFF"/>
                                <w:szCs w:val="20"/>
                              </w:rPr>
                            </w:pPr>
                            <w:r>
                              <w:rPr>
                                <w:rFonts w:cs="Tahoma"/>
                                <w:color w:val="FFFFFF"/>
                                <w:szCs w:val="20"/>
                              </w:rPr>
                              <w:t>FRONT GARDEN:  Bordered by brick wall, bei</w:t>
                            </w:r>
                            <w:r w:rsidR="008D21A5">
                              <w:rPr>
                                <w:rFonts w:cs="Tahoma"/>
                                <w:color w:val="FFFFFF"/>
                                <w:szCs w:val="20"/>
                              </w:rPr>
                              <w:t xml:space="preserve">ng laid to lawn with flower and shrub beds, </w:t>
                            </w:r>
                            <w:r w:rsidR="00EB53CD">
                              <w:rPr>
                                <w:rFonts w:cs="Tahoma"/>
                                <w:color w:val="FFFFFF"/>
                                <w:szCs w:val="20"/>
                              </w:rPr>
                              <w:t xml:space="preserve">driveway, </w:t>
                            </w:r>
                            <w:r w:rsidR="008D21A5">
                              <w:rPr>
                                <w:rFonts w:cs="Tahoma"/>
                                <w:color w:val="FFFFFF"/>
                                <w:szCs w:val="20"/>
                              </w:rPr>
                              <w:t>side pedestrian access via gate leading to:</w:t>
                            </w:r>
                          </w:p>
                          <w:p w14:paraId="28EFC6A9" w14:textId="42A597B2" w:rsidR="008D21A5" w:rsidRDefault="008D21A5" w:rsidP="000954FB">
                            <w:pPr>
                              <w:pStyle w:val="headerF12"/>
                              <w:rPr>
                                <w:rFonts w:cs="Tahoma"/>
                                <w:color w:val="FFFFFF"/>
                                <w:szCs w:val="20"/>
                              </w:rPr>
                            </w:pPr>
                            <w:r>
                              <w:rPr>
                                <w:rFonts w:cs="Tahoma"/>
                                <w:color w:val="FFFFFF"/>
                                <w:szCs w:val="20"/>
                              </w:rPr>
                              <w:t xml:space="preserve">REAR GARDEN:  </w:t>
                            </w:r>
                            <w:r w:rsidR="0001182D">
                              <w:rPr>
                                <w:rFonts w:cs="Tahoma"/>
                                <w:color w:val="FFFFFF"/>
                                <w:szCs w:val="20"/>
                              </w:rPr>
                              <w:t xml:space="preserve">Concrete patio, outside tap, lawned area, play area, space for shed, outside power point. The garden extends around the opposite side of the property and is laid with broken slate, giving storage facilities. </w:t>
                            </w:r>
                          </w:p>
                          <w:p w14:paraId="79D6B569" w14:textId="77777777" w:rsidR="00522A4D" w:rsidRDefault="00522A4D" w:rsidP="000954FB">
                            <w:pPr>
                              <w:pStyle w:val="headerF12"/>
                              <w:rPr>
                                <w:rFonts w:cs="Tahoma"/>
                                <w:color w:val="FFFFFF"/>
                                <w:szCs w:val="20"/>
                              </w:rPr>
                            </w:pPr>
                          </w:p>
                          <w:p w14:paraId="09156DFC" w14:textId="7972C617" w:rsidR="005F7B07" w:rsidRDefault="006D5385" w:rsidP="000954FB">
                            <w:pPr>
                              <w:pStyle w:val="headerF12"/>
                              <w:rPr>
                                <w:rFonts w:cs="Tahoma"/>
                                <w:color w:val="FFFFFF"/>
                                <w:szCs w:val="20"/>
                              </w:rPr>
                            </w:pPr>
                            <w:r>
                              <w:rPr>
                                <w:rFonts w:cs="Tahoma"/>
                                <w:color w:val="FFFFFF"/>
                                <w:szCs w:val="20"/>
                              </w:rPr>
                              <w:t xml:space="preserve">COUNCIL TAX BAND  </w:t>
                            </w:r>
                            <w:r w:rsidR="0001182D">
                              <w:rPr>
                                <w:rFonts w:cs="Tahoma"/>
                                <w:color w:val="FFFFFF"/>
                                <w:szCs w:val="20"/>
                              </w:rPr>
                              <w:t>‘</w:t>
                            </w:r>
                            <w:r w:rsidR="0026315C">
                              <w:rPr>
                                <w:rFonts w:cs="Tahoma"/>
                                <w:color w:val="FFFFFF"/>
                                <w:szCs w:val="20"/>
                              </w:rPr>
                              <w:t>D’</w:t>
                            </w:r>
                            <w:r w:rsidR="00445ED3">
                              <w:rPr>
                                <w:rFonts w:cs="Tahoma"/>
                                <w:color w:val="FFFFFF"/>
                                <w:szCs w:val="20"/>
                              </w:rPr>
                              <w:t xml:space="preserve"> – payable 202</w:t>
                            </w:r>
                            <w:r w:rsidR="008B73BB">
                              <w:rPr>
                                <w:rFonts w:cs="Tahoma"/>
                                <w:color w:val="FFFFFF"/>
                                <w:szCs w:val="20"/>
                              </w:rPr>
                              <w:t>5</w:t>
                            </w:r>
                            <w:r w:rsidR="00445ED3">
                              <w:rPr>
                                <w:rFonts w:cs="Tahoma"/>
                                <w:color w:val="FFFFFF"/>
                                <w:szCs w:val="20"/>
                              </w:rPr>
                              <w:t>/2</w:t>
                            </w:r>
                            <w:r w:rsidR="008B73BB">
                              <w:rPr>
                                <w:rFonts w:cs="Tahoma"/>
                                <w:color w:val="FFFFFF"/>
                                <w:szCs w:val="20"/>
                              </w:rPr>
                              <w:t>6</w:t>
                            </w:r>
                            <w:r w:rsidR="00445ED3">
                              <w:rPr>
                                <w:rFonts w:cs="Tahoma"/>
                                <w:color w:val="FFFFFF"/>
                                <w:szCs w:val="20"/>
                              </w:rPr>
                              <w:t xml:space="preserve"> - £</w:t>
                            </w:r>
                            <w:r w:rsidR="0026315C">
                              <w:rPr>
                                <w:rFonts w:cs="Tahoma"/>
                                <w:color w:val="FFFFFF"/>
                                <w:szCs w:val="20"/>
                              </w:rPr>
                              <w:t>2,348.21</w:t>
                            </w:r>
                          </w:p>
                          <w:p w14:paraId="55F9BA72" w14:textId="68727FC1" w:rsidR="00445ED3" w:rsidRDefault="00445ED3" w:rsidP="000954FB">
                            <w:pPr>
                              <w:pStyle w:val="headerF12"/>
                              <w:rPr>
                                <w:rFonts w:cs="Tahoma"/>
                                <w:color w:val="FFFFFF"/>
                                <w:szCs w:val="20"/>
                              </w:rPr>
                            </w:pPr>
                          </w:p>
                          <w:p w14:paraId="0B9BEEE0" w14:textId="5DFC4FA9" w:rsidR="00445ED3" w:rsidRDefault="00445ED3" w:rsidP="000954FB">
                            <w:pPr>
                              <w:pStyle w:val="headerF12"/>
                              <w:rPr>
                                <w:rFonts w:cs="Tahoma"/>
                                <w:color w:val="FFFFFF"/>
                                <w:szCs w:val="20"/>
                              </w:rPr>
                            </w:pPr>
                            <w:r>
                              <w:rPr>
                                <w:rFonts w:cs="Tahoma"/>
                                <w:color w:val="FFFFFF"/>
                                <w:szCs w:val="20"/>
                              </w:rPr>
                              <w:t>EPC RATING  ‘</w:t>
                            </w:r>
                            <w:r w:rsidR="0026315C">
                              <w:rPr>
                                <w:rFonts w:cs="Tahoma"/>
                                <w:color w:val="FFFFFF"/>
                                <w:szCs w:val="20"/>
                              </w:rPr>
                              <w:t>B</w:t>
                            </w:r>
                            <w:r>
                              <w:rPr>
                                <w:rFonts w:cs="Tahoma"/>
                                <w:color w:val="FFFFFF"/>
                                <w:szCs w:val="20"/>
                              </w:rPr>
                              <w:t>’.</w:t>
                            </w:r>
                          </w:p>
                          <w:p w14:paraId="62DBF406" w14:textId="2B2D721B" w:rsidR="00445ED3" w:rsidRDefault="00445ED3" w:rsidP="000954FB">
                            <w:pPr>
                              <w:pStyle w:val="headerF12"/>
                              <w:rPr>
                                <w:rFonts w:cs="Tahoma"/>
                                <w:color w:val="FFFFFF"/>
                                <w:szCs w:val="20"/>
                              </w:rPr>
                            </w:pPr>
                          </w:p>
                          <w:p w14:paraId="097F4D2E" w14:textId="7FBC3CD4" w:rsidR="00445ED3" w:rsidRDefault="00445ED3" w:rsidP="000954FB">
                            <w:pPr>
                              <w:pStyle w:val="headerF12"/>
                              <w:rPr>
                                <w:rFonts w:cs="Tahoma"/>
                                <w:color w:val="FFFFFF"/>
                                <w:szCs w:val="20"/>
                              </w:rPr>
                            </w:pPr>
                            <w:r>
                              <w:rPr>
                                <w:rFonts w:cs="Tahoma"/>
                                <w:color w:val="FFFFFF"/>
                                <w:szCs w:val="20"/>
                              </w:rPr>
                              <w:t>GROSS SQUARE MEASUREMENT</w:t>
                            </w:r>
                            <w:r w:rsidR="00977953">
                              <w:rPr>
                                <w:rFonts w:cs="Tahoma"/>
                                <w:color w:val="FFFFFF"/>
                                <w:szCs w:val="20"/>
                              </w:rPr>
                              <w:t>S</w:t>
                            </w:r>
                            <w:r>
                              <w:rPr>
                                <w:rFonts w:cs="Tahoma"/>
                                <w:color w:val="FFFFFF"/>
                                <w:szCs w:val="20"/>
                              </w:rPr>
                              <w:t xml:space="preserve">  </w:t>
                            </w:r>
                            <w:r w:rsidR="00977953">
                              <w:rPr>
                                <w:rFonts w:cs="Tahoma"/>
                                <w:color w:val="FFFFFF"/>
                                <w:szCs w:val="20"/>
                              </w:rPr>
                              <w:t xml:space="preserve">98 </w:t>
                            </w:r>
                            <w:r>
                              <w:rPr>
                                <w:rFonts w:cs="Tahoma"/>
                                <w:color w:val="FFFFFF"/>
                                <w:szCs w:val="20"/>
                              </w:rPr>
                              <w:t>sq. metres (</w:t>
                            </w:r>
                            <w:r w:rsidR="00977953">
                              <w:rPr>
                                <w:rFonts w:cs="Tahoma"/>
                                <w:color w:val="FFFFFF"/>
                                <w:szCs w:val="20"/>
                              </w:rPr>
                              <w:t>1058</w:t>
                            </w:r>
                            <w:r>
                              <w:rPr>
                                <w:rFonts w:cs="Tahoma"/>
                                <w:color w:val="FFFFFF"/>
                                <w:szCs w:val="20"/>
                              </w:rPr>
                              <w:t xml:space="preserve"> sq. feet) approx.</w:t>
                            </w:r>
                          </w:p>
                          <w:p w14:paraId="08EB39AD" w14:textId="43104C68" w:rsidR="00445ED3" w:rsidRDefault="00445ED3" w:rsidP="000954FB">
                            <w:pPr>
                              <w:pStyle w:val="headerF12"/>
                              <w:rPr>
                                <w:rFonts w:cs="Tahoma"/>
                                <w:color w:val="FFFFFF"/>
                                <w:szCs w:val="20"/>
                              </w:rPr>
                            </w:pPr>
                          </w:p>
                          <w:p w14:paraId="63501236" w14:textId="5A0FCBA6" w:rsidR="00445ED3" w:rsidRDefault="00445ED3" w:rsidP="000954FB">
                            <w:pPr>
                              <w:pStyle w:val="headerF12"/>
                              <w:rPr>
                                <w:rFonts w:cs="Tahoma"/>
                                <w:color w:val="FFFFFF"/>
                                <w:szCs w:val="20"/>
                              </w:rPr>
                            </w:pPr>
                            <w:r>
                              <w:rPr>
                                <w:rFonts w:cs="Tahoma"/>
                                <w:color w:val="FFFFFF"/>
                                <w:szCs w:val="20"/>
                              </w:rPr>
                              <w:t>TENURE  The agents are advised this property is FREEHOLD.</w:t>
                            </w:r>
                          </w:p>
                          <w:p w14:paraId="2B047C4B" w14:textId="66210CAE" w:rsidR="00445ED3" w:rsidRDefault="00445ED3" w:rsidP="000954FB">
                            <w:pPr>
                              <w:pStyle w:val="headerF12"/>
                              <w:rPr>
                                <w:rFonts w:cs="Tahoma"/>
                                <w:color w:val="FFFFFF"/>
                                <w:szCs w:val="20"/>
                              </w:rPr>
                            </w:pPr>
                          </w:p>
                          <w:p w14:paraId="1CF05B56" w14:textId="0823317E" w:rsidR="00445ED3" w:rsidRDefault="00445ED3" w:rsidP="000954FB">
                            <w:pPr>
                              <w:pStyle w:val="headerF12"/>
                              <w:rPr>
                                <w:rFonts w:cs="Tahoma"/>
                                <w:color w:val="FFFFFF"/>
                                <w:szCs w:val="20"/>
                              </w:rPr>
                            </w:pPr>
                            <w:r>
                              <w:rPr>
                                <w:rFonts w:cs="Tahoma"/>
                                <w:color w:val="FFFFFF"/>
                                <w:szCs w:val="20"/>
                              </w:rPr>
                              <w:t>NOTE  Paul Jeffreys have not tested any appliance mentioned in these particulars, including central heating and services and cannot confirm that they are in working order.  All photographs are for guidance and items within the photographs may not be included in the sale.</w:t>
                            </w:r>
                          </w:p>
                          <w:p w14:paraId="10E9C08A" w14:textId="728C3829" w:rsidR="00445ED3" w:rsidRDefault="00445ED3" w:rsidP="000954FB">
                            <w:pPr>
                              <w:pStyle w:val="headerF12"/>
                              <w:rPr>
                                <w:rFonts w:cs="Tahoma"/>
                                <w:color w:val="FFFFFF"/>
                                <w:szCs w:val="20"/>
                              </w:rPr>
                            </w:pPr>
                          </w:p>
                          <w:p w14:paraId="0853686C" w14:textId="7AD2C93A" w:rsidR="00445ED3" w:rsidRDefault="00445ED3" w:rsidP="000954FB">
                            <w:pPr>
                              <w:pStyle w:val="headerF12"/>
                              <w:rPr>
                                <w:rFonts w:cs="Tahoma"/>
                                <w:color w:val="FFFFFF"/>
                                <w:szCs w:val="20"/>
                              </w:rPr>
                            </w:pPr>
                            <w:r>
                              <w:rPr>
                                <w:rFonts w:cs="Tahoma"/>
                                <w:color w:val="FFFFFF"/>
                                <w:szCs w:val="20"/>
                              </w:rPr>
                              <w:t xml:space="preserve">NOTE  FLOOR PLAN IS FOR GUIDANCE ONLY.  </w:t>
                            </w:r>
                          </w:p>
                          <w:p w14:paraId="037EB2FB" w14:textId="2EA4F2DE" w:rsidR="00445ED3" w:rsidRDefault="00445ED3" w:rsidP="000954FB">
                            <w:pPr>
                              <w:pStyle w:val="headerF12"/>
                              <w:rPr>
                                <w:rFonts w:cs="Tahoma"/>
                                <w:color w:val="FFFFFF"/>
                                <w:szCs w:val="20"/>
                              </w:rPr>
                            </w:pPr>
                          </w:p>
                          <w:p w14:paraId="09060485" w14:textId="01F06F26" w:rsidR="00445ED3" w:rsidRDefault="00445ED3" w:rsidP="000954FB">
                            <w:pPr>
                              <w:pStyle w:val="headerF12"/>
                              <w:rPr>
                                <w:rFonts w:cs="Tahoma"/>
                                <w:color w:val="FFFFFF"/>
                                <w:szCs w:val="20"/>
                              </w:rPr>
                            </w:pPr>
                            <w:r>
                              <w:rPr>
                                <w:rFonts w:cs="Tahoma"/>
                                <w:color w:val="FFFFFF"/>
                                <w:szCs w:val="20"/>
                              </w:rPr>
                              <w:t>DIRECTIONS</w:t>
                            </w:r>
                            <w:r w:rsidR="0001182D">
                              <w:rPr>
                                <w:rFonts w:cs="Tahoma"/>
                                <w:color w:val="FFFFFF"/>
                                <w:szCs w:val="20"/>
                              </w:rPr>
                              <w:t xml:space="preserve">  Leave Hythe via </w:t>
                            </w:r>
                            <w:proofErr w:type="spellStart"/>
                            <w:r w:rsidR="0001182D">
                              <w:rPr>
                                <w:rFonts w:cs="Tahoma"/>
                                <w:color w:val="FFFFFF"/>
                                <w:szCs w:val="20"/>
                              </w:rPr>
                              <w:t>Langdown</w:t>
                            </w:r>
                            <w:proofErr w:type="spellEnd"/>
                            <w:r w:rsidR="0001182D">
                              <w:rPr>
                                <w:rFonts w:cs="Tahoma"/>
                                <w:color w:val="FFFFFF"/>
                                <w:szCs w:val="20"/>
                              </w:rPr>
                              <w:t xml:space="preserve"> Lawn forking left into Fawley Road, on reaching the roundabout the Hardley roundabout take the second exit into Long Lane and pass through Holbury to the mini roundabout and take the first exit signposted Calshot and Fawley. After going past the junction with Blackfield Road, after some way turn left into</w:t>
                            </w:r>
                            <w:r w:rsidR="00EB53CD">
                              <w:rPr>
                                <w:rFonts w:cs="Tahoma"/>
                                <w:color w:val="FFFFFF"/>
                                <w:szCs w:val="20"/>
                              </w:rPr>
                              <w:t xml:space="preserve"> School Road</w:t>
                            </w:r>
                            <w:r w:rsidR="0001182D">
                              <w:rPr>
                                <w:rFonts w:cs="Tahoma"/>
                                <w:color w:val="FFFFFF"/>
                                <w:szCs w:val="20"/>
                              </w:rPr>
                              <w:t xml:space="preserve"> and then take the </w:t>
                            </w:r>
                            <w:r w:rsidR="00EB53CD">
                              <w:rPr>
                                <w:rFonts w:cs="Tahoma"/>
                                <w:color w:val="FFFFFF"/>
                                <w:szCs w:val="20"/>
                              </w:rPr>
                              <w:t>second</w:t>
                            </w:r>
                            <w:r w:rsidR="0001182D">
                              <w:rPr>
                                <w:rFonts w:cs="Tahoma"/>
                                <w:color w:val="FFFFFF"/>
                                <w:szCs w:val="20"/>
                              </w:rPr>
                              <w:t xml:space="preserve"> turning left into Forest Edge and The Paddocks will be found as the first turning on the right hand side with the property located on the corner indicated by our ‘For Sale’ board. </w:t>
                            </w:r>
                            <w:r>
                              <w:rPr>
                                <w:rFonts w:cs="Tahoma"/>
                                <w:color w:val="FFFFFF"/>
                                <w:szCs w:val="20"/>
                              </w:rPr>
                              <w:t xml:space="preserve">  </w:t>
                            </w:r>
                          </w:p>
                          <w:p w14:paraId="26044F54" w14:textId="77777777" w:rsidR="00445ED3" w:rsidRDefault="00445ED3"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2EB95941" w14:textId="77777777" w:rsidR="00445ED3" w:rsidRDefault="00445ED3" w:rsidP="000954FB">
                            <w:pPr>
                              <w:pStyle w:val="descF11"/>
                              <w:rPr>
                                <w:rFonts w:cs="Tahoma"/>
                                <w:color w:val="FFFFFF"/>
                                <w:szCs w:val="20"/>
                              </w:rPr>
                            </w:pPr>
                          </w:p>
                          <w:p w14:paraId="38D3BD01" w14:textId="77777777" w:rsidR="00445ED3" w:rsidRDefault="00445ED3" w:rsidP="000954FB">
                            <w:pPr>
                              <w:pStyle w:val="descF11"/>
                              <w:rPr>
                                <w:rFonts w:cs="Tahoma"/>
                                <w:color w:val="FFFFFF"/>
                                <w:szCs w:val="20"/>
                              </w:rPr>
                            </w:pPr>
                          </w:p>
                          <w:p w14:paraId="59449488" w14:textId="65627C72" w:rsidR="005F7B07" w:rsidRDefault="00C76C4E" w:rsidP="000954FB">
                            <w:pPr>
                              <w:pStyle w:val="descF11"/>
                              <w:rPr>
                                <w:rFonts w:cs="Tahoma"/>
                                <w:color w:val="FFFFFF"/>
                                <w:szCs w:val="20"/>
                              </w:rPr>
                            </w:pPr>
                            <w:r>
                              <w:rPr>
                                <w:rFonts w:cs="Tahoma"/>
                                <w:color w:val="FFFFFF"/>
                                <w:szCs w:val="20"/>
                              </w:rPr>
                              <w:t>PMD</w:t>
                            </w:r>
                            <w:r w:rsidR="006D7642">
                              <w:rPr>
                                <w:rFonts w:cs="Tahoma"/>
                                <w:color w:val="FFFFFF"/>
                                <w:szCs w:val="20"/>
                              </w:rPr>
                              <w:t>/</w:t>
                            </w:r>
                            <w:r w:rsidR="00322DA9">
                              <w:rPr>
                                <w:rFonts w:cs="Tahoma"/>
                                <w:color w:val="FFFFFF"/>
                                <w:szCs w:val="20"/>
                              </w:rPr>
                              <w:t>SW</w:t>
                            </w:r>
                            <w:r w:rsidR="00445ED3">
                              <w:rPr>
                                <w:rFonts w:cs="Tahoma"/>
                                <w:color w:val="FFFFFF"/>
                                <w:szCs w:val="20"/>
                              </w:rPr>
                              <w:t>/</w:t>
                            </w:r>
                            <w:r w:rsidR="00322DA9">
                              <w:rPr>
                                <w:rFonts w:cs="Tahoma"/>
                                <w:color w:val="FFFFFF"/>
                                <w:szCs w:val="20"/>
                              </w:rPr>
                              <w:t>09.25</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56B250" id="_x0000_t202" coordsize="21600,21600" o:spt="202" path="m,l,21600r21600,l21600,xe">
                <v:stroke joinstyle="miter"/>
                <v:path gradientshapeok="t" o:connecttype="rect"/>
              </v:shapetype>
              <v:shape id="Text Box 290" o:spid="_x0000_s1036" type="#_x0000_t202" style="position:absolute;margin-left:28.35pt;margin-top:28.65pt;width:298.9pt;height:544.2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" filled="f" stroked="f">
                <v:textbox inset="0,0,0,0">
                  <w:txbxContent>
                    <w:p w14:paraId="3EEB2688" w14:textId="3454E206" w:rsidR="00522A4D" w:rsidRDefault="00522A4D" w:rsidP="000954FB">
                      <w:pPr>
                        <w:pStyle w:val="headerF12"/>
                        <w:rPr>
                          <w:rFonts w:cs="Tahoma"/>
                          <w:color w:val="FFFFFF"/>
                          <w:szCs w:val="20"/>
                        </w:rPr>
                      </w:pPr>
                      <w:r>
                        <w:rPr>
                          <w:rFonts w:cs="Tahoma"/>
                          <w:color w:val="FFFFFF"/>
                          <w:szCs w:val="20"/>
                        </w:rPr>
                        <w:t>OUTISIDE</w:t>
                      </w:r>
                    </w:p>
                    <w:p w14:paraId="5961FF9B" w14:textId="5A70ACF8" w:rsidR="00522A4D" w:rsidRDefault="00522A4D" w:rsidP="000954FB">
                      <w:pPr>
                        <w:pStyle w:val="headerF12"/>
                        <w:rPr>
                          <w:rFonts w:cs="Tahoma"/>
                          <w:color w:val="FFFFFF"/>
                          <w:szCs w:val="20"/>
                        </w:rPr>
                      </w:pPr>
                      <w:r>
                        <w:rPr>
                          <w:rFonts w:cs="Tahoma"/>
                          <w:color w:val="FFFFFF"/>
                          <w:szCs w:val="20"/>
                        </w:rPr>
                        <w:t>FRONT GARDEN:  Bordered by brick wall, bei</w:t>
                      </w:r>
                      <w:r w:rsidR="008D21A5">
                        <w:rPr>
                          <w:rFonts w:cs="Tahoma"/>
                          <w:color w:val="FFFFFF"/>
                          <w:szCs w:val="20"/>
                        </w:rPr>
                        <w:t xml:space="preserve">ng laid to lawn with flower and shrub beds, </w:t>
                      </w:r>
                      <w:r w:rsidR="00EB53CD">
                        <w:rPr>
                          <w:rFonts w:cs="Tahoma"/>
                          <w:color w:val="FFFFFF"/>
                          <w:szCs w:val="20"/>
                        </w:rPr>
                        <w:t xml:space="preserve">driveway, </w:t>
                      </w:r>
                      <w:r w:rsidR="008D21A5">
                        <w:rPr>
                          <w:rFonts w:cs="Tahoma"/>
                          <w:color w:val="FFFFFF"/>
                          <w:szCs w:val="20"/>
                        </w:rPr>
                        <w:t>side pedestrian access via gate leading to:</w:t>
                      </w:r>
                    </w:p>
                    <w:p w14:paraId="28EFC6A9" w14:textId="42A597B2" w:rsidR="008D21A5" w:rsidRDefault="008D21A5" w:rsidP="000954FB">
                      <w:pPr>
                        <w:pStyle w:val="headerF12"/>
                        <w:rPr>
                          <w:rFonts w:cs="Tahoma"/>
                          <w:color w:val="FFFFFF"/>
                          <w:szCs w:val="20"/>
                        </w:rPr>
                      </w:pPr>
                      <w:r>
                        <w:rPr>
                          <w:rFonts w:cs="Tahoma"/>
                          <w:color w:val="FFFFFF"/>
                          <w:szCs w:val="20"/>
                        </w:rPr>
                        <w:t xml:space="preserve">REAR GARDEN:  </w:t>
                      </w:r>
                      <w:r w:rsidR="0001182D">
                        <w:rPr>
                          <w:rFonts w:cs="Tahoma"/>
                          <w:color w:val="FFFFFF"/>
                          <w:szCs w:val="20"/>
                        </w:rPr>
                        <w:t xml:space="preserve">Concrete patio, outside tap, lawned area, play area, space for shed, outside power point. The garden extends around the opposite side of the property and is laid with broken slate, giving storage facilities. </w:t>
                      </w:r>
                    </w:p>
                    <w:p w14:paraId="79D6B569" w14:textId="77777777" w:rsidR="00522A4D" w:rsidRDefault="00522A4D" w:rsidP="000954FB">
                      <w:pPr>
                        <w:pStyle w:val="headerF12"/>
                        <w:rPr>
                          <w:rFonts w:cs="Tahoma"/>
                          <w:color w:val="FFFFFF"/>
                          <w:szCs w:val="20"/>
                        </w:rPr>
                      </w:pPr>
                    </w:p>
                    <w:p w14:paraId="09156DFC" w14:textId="7972C617" w:rsidR="005F7B07" w:rsidRDefault="006D5385" w:rsidP="000954FB">
                      <w:pPr>
                        <w:pStyle w:val="headerF12"/>
                        <w:rPr>
                          <w:rFonts w:cs="Tahoma"/>
                          <w:color w:val="FFFFFF"/>
                          <w:szCs w:val="20"/>
                        </w:rPr>
                      </w:pPr>
                      <w:r>
                        <w:rPr>
                          <w:rFonts w:cs="Tahoma"/>
                          <w:color w:val="FFFFFF"/>
                          <w:szCs w:val="20"/>
                        </w:rPr>
                        <w:t xml:space="preserve">COUNCIL TAX BAND  </w:t>
                      </w:r>
                      <w:r w:rsidR="0001182D">
                        <w:rPr>
                          <w:rFonts w:cs="Tahoma"/>
                          <w:color w:val="FFFFFF"/>
                          <w:szCs w:val="20"/>
                        </w:rPr>
                        <w:t>‘</w:t>
                      </w:r>
                      <w:r w:rsidR="0026315C">
                        <w:rPr>
                          <w:rFonts w:cs="Tahoma"/>
                          <w:color w:val="FFFFFF"/>
                          <w:szCs w:val="20"/>
                        </w:rPr>
                        <w:t>D’</w:t>
                      </w:r>
                      <w:r w:rsidR="00445ED3">
                        <w:rPr>
                          <w:rFonts w:cs="Tahoma"/>
                          <w:color w:val="FFFFFF"/>
                          <w:szCs w:val="20"/>
                        </w:rPr>
                        <w:t xml:space="preserve"> – payable 202</w:t>
                      </w:r>
                      <w:r w:rsidR="008B73BB">
                        <w:rPr>
                          <w:rFonts w:cs="Tahoma"/>
                          <w:color w:val="FFFFFF"/>
                          <w:szCs w:val="20"/>
                        </w:rPr>
                        <w:t>5</w:t>
                      </w:r>
                      <w:r w:rsidR="00445ED3">
                        <w:rPr>
                          <w:rFonts w:cs="Tahoma"/>
                          <w:color w:val="FFFFFF"/>
                          <w:szCs w:val="20"/>
                        </w:rPr>
                        <w:t>/2</w:t>
                      </w:r>
                      <w:r w:rsidR="008B73BB">
                        <w:rPr>
                          <w:rFonts w:cs="Tahoma"/>
                          <w:color w:val="FFFFFF"/>
                          <w:szCs w:val="20"/>
                        </w:rPr>
                        <w:t>6</w:t>
                      </w:r>
                      <w:r w:rsidR="00445ED3">
                        <w:rPr>
                          <w:rFonts w:cs="Tahoma"/>
                          <w:color w:val="FFFFFF"/>
                          <w:szCs w:val="20"/>
                        </w:rPr>
                        <w:t xml:space="preserve"> - £</w:t>
                      </w:r>
                      <w:r w:rsidR="0026315C">
                        <w:rPr>
                          <w:rFonts w:cs="Tahoma"/>
                          <w:color w:val="FFFFFF"/>
                          <w:szCs w:val="20"/>
                        </w:rPr>
                        <w:t>2,348.21</w:t>
                      </w:r>
                    </w:p>
                    <w:p w14:paraId="55F9BA72" w14:textId="68727FC1" w:rsidR="00445ED3" w:rsidRDefault="00445ED3" w:rsidP="000954FB">
                      <w:pPr>
                        <w:pStyle w:val="headerF12"/>
                        <w:rPr>
                          <w:rFonts w:cs="Tahoma"/>
                          <w:color w:val="FFFFFF"/>
                          <w:szCs w:val="20"/>
                        </w:rPr>
                      </w:pPr>
                    </w:p>
                    <w:p w14:paraId="0B9BEEE0" w14:textId="5DFC4FA9" w:rsidR="00445ED3" w:rsidRDefault="00445ED3" w:rsidP="000954FB">
                      <w:pPr>
                        <w:pStyle w:val="headerF12"/>
                        <w:rPr>
                          <w:rFonts w:cs="Tahoma"/>
                          <w:color w:val="FFFFFF"/>
                          <w:szCs w:val="20"/>
                        </w:rPr>
                      </w:pPr>
                      <w:r>
                        <w:rPr>
                          <w:rFonts w:cs="Tahoma"/>
                          <w:color w:val="FFFFFF"/>
                          <w:szCs w:val="20"/>
                        </w:rPr>
                        <w:t>EPC RATING  ‘</w:t>
                      </w:r>
                      <w:r w:rsidR="0026315C">
                        <w:rPr>
                          <w:rFonts w:cs="Tahoma"/>
                          <w:color w:val="FFFFFF"/>
                          <w:szCs w:val="20"/>
                        </w:rPr>
                        <w:t>B</w:t>
                      </w:r>
                      <w:r>
                        <w:rPr>
                          <w:rFonts w:cs="Tahoma"/>
                          <w:color w:val="FFFFFF"/>
                          <w:szCs w:val="20"/>
                        </w:rPr>
                        <w:t>’.</w:t>
                      </w:r>
                    </w:p>
                    <w:p w14:paraId="62DBF406" w14:textId="2B2D721B" w:rsidR="00445ED3" w:rsidRDefault="00445ED3" w:rsidP="000954FB">
                      <w:pPr>
                        <w:pStyle w:val="headerF12"/>
                        <w:rPr>
                          <w:rFonts w:cs="Tahoma"/>
                          <w:color w:val="FFFFFF"/>
                          <w:szCs w:val="20"/>
                        </w:rPr>
                      </w:pPr>
                    </w:p>
                    <w:p w14:paraId="097F4D2E" w14:textId="7FBC3CD4" w:rsidR="00445ED3" w:rsidRDefault="00445ED3" w:rsidP="000954FB">
                      <w:pPr>
                        <w:pStyle w:val="headerF12"/>
                        <w:rPr>
                          <w:rFonts w:cs="Tahoma"/>
                          <w:color w:val="FFFFFF"/>
                          <w:szCs w:val="20"/>
                        </w:rPr>
                      </w:pPr>
                      <w:r>
                        <w:rPr>
                          <w:rFonts w:cs="Tahoma"/>
                          <w:color w:val="FFFFFF"/>
                          <w:szCs w:val="20"/>
                        </w:rPr>
                        <w:t>GROSS SQUARE MEASUREMENT</w:t>
                      </w:r>
                      <w:r w:rsidR="00977953">
                        <w:rPr>
                          <w:rFonts w:cs="Tahoma"/>
                          <w:color w:val="FFFFFF"/>
                          <w:szCs w:val="20"/>
                        </w:rPr>
                        <w:t>S</w:t>
                      </w:r>
                      <w:r>
                        <w:rPr>
                          <w:rFonts w:cs="Tahoma"/>
                          <w:color w:val="FFFFFF"/>
                          <w:szCs w:val="20"/>
                        </w:rPr>
                        <w:t xml:space="preserve">  </w:t>
                      </w:r>
                      <w:r w:rsidR="00977953">
                        <w:rPr>
                          <w:rFonts w:cs="Tahoma"/>
                          <w:color w:val="FFFFFF"/>
                          <w:szCs w:val="20"/>
                        </w:rPr>
                        <w:t xml:space="preserve">98 </w:t>
                      </w:r>
                      <w:r>
                        <w:rPr>
                          <w:rFonts w:cs="Tahoma"/>
                          <w:color w:val="FFFFFF"/>
                          <w:szCs w:val="20"/>
                        </w:rPr>
                        <w:t>sq. metres (</w:t>
                      </w:r>
                      <w:r w:rsidR="00977953">
                        <w:rPr>
                          <w:rFonts w:cs="Tahoma"/>
                          <w:color w:val="FFFFFF"/>
                          <w:szCs w:val="20"/>
                        </w:rPr>
                        <w:t>1058</w:t>
                      </w:r>
                      <w:r>
                        <w:rPr>
                          <w:rFonts w:cs="Tahoma"/>
                          <w:color w:val="FFFFFF"/>
                          <w:szCs w:val="20"/>
                        </w:rPr>
                        <w:t xml:space="preserve"> sq. feet) approx.</w:t>
                      </w:r>
                    </w:p>
                    <w:p w14:paraId="08EB39AD" w14:textId="43104C68" w:rsidR="00445ED3" w:rsidRDefault="00445ED3" w:rsidP="000954FB">
                      <w:pPr>
                        <w:pStyle w:val="headerF12"/>
                        <w:rPr>
                          <w:rFonts w:cs="Tahoma"/>
                          <w:color w:val="FFFFFF"/>
                          <w:szCs w:val="20"/>
                        </w:rPr>
                      </w:pPr>
                    </w:p>
                    <w:p w14:paraId="63501236" w14:textId="5A0FCBA6" w:rsidR="00445ED3" w:rsidRDefault="00445ED3" w:rsidP="000954FB">
                      <w:pPr>
                        <w:pStyle w:val="headerF12"/>
                        <w:rPr>
                          <w:rFonts w:cs="Tahoma"/>
                          <w:color w:val="FFFFFF"/>
                          <w:szCs w:val="20"/>
                        </w:rPr>
                      </w:pPr>
                      <w:r>
                        <w:rPr>
                          <w:rFonts w:cs="Tahoma"/>
                          <w:color w:val="FFFFFF"/>
                          <w:szCs w:val="20"/>
                        </w:rPr>
                        <w:t>TENURE  The agents are advised this property is FREEHOLD.</w:t>
                      </w:r>
                    </w:p>
                    <w:p w14:paraId="2B047C4B" w14:textId="66210CAE" w:rsidR="00445ED3" w:rsidRDefault="00445ED3" w:rsidP="000954FB">
                      <w:pPr>
                        <w:pStyle w:val="headerF12"/>
                        <w:rPr>
                          <w:rFonts w:cs="Tahoma"/>
                          <w:color w:val="FFFFFF"/>
                          <w:szCs w:val="20"/>
                        </w:rPr>
                      </w:pPr>
                    </w:p>
                    <w:p w14:paraId="1CF05B56" w14:textId="0823317E" w:rsidR="00445ED3" w:rsidRDefault="00445ED3" w:rsidP="000954FB">
                      <w:pPr>
                        <w:pStyle w:val="headerF12"/>
                        <w:rPr>
                          <w:rFonts w:cs="Tahoma"/>
                          <w:color w:val="FFFFFF"/>
                          <w:szCs w:val="20"/>
                        </w:rPr>
                      </w:pPr>
                      <w:r>
                        <w:rPr>
                          <w:rFonts w:cs="Tahoma"/>
                          <w:color w:val="FFFFFF"/>
                          <w:szCs w:val="20"/>
                        </w:rPr>
                        <w:t>NOTE  Paul Jeffreys have not tested any appliance mentioned in these particulars, including central heating and services and cannot confirm that they are in working order.  All photographs are for guidance and items within the photographs may not be included in the sale.</w:t>
                      </w:r>
                    </w:p>
                    <w:p w14:paraId="10E9C08A" w14:textId="728C3829" w:rsidR="00445ED3" w:rsidRDefault="00445ED3" w:rsidP="000954FB">
                      <w:pPr>
                        <w:pStyle w:val="headerF12"/>
                        <w:rPr>
                          <w:rFonts w:cs="Tahoma"/>
                          <w:color w:val="FFFFFF"/>
                          <w:szCs w:val="20"/>
                        </w:rPr>
                      </w:pPr>
                    </w:p>
                    <w:p w14:paraId="0853686C" w14:textId="7AD2C93A" w:rsidR="00445ED3" w:rsidRDefault="00445ED3" w:rsidP="000954FB">
                      <w:pPr>
                        <w:pStyle w:val="headerF12"/>
                        <w:rPr>
                          <w:rFonts w:cs="Tahoma"/>
                          <w:color w:val="FFFFFF"/>
                          <w:szCs w:val="20"/>
                        </w:rPr>
                      </w:pPr>
                      <w:r>
                        <w:rPr>
                          <w:rFonts w:cs="Tahoma"/>
                          <w:color w:val="FFFFFF"/>
                          <w:szCs w:val="20"/>
                        </w:rPr>
                        <w:t xml:space="preserve">NOTE  FLOOR PLAN IS FOR GUIDANCE ONLY.  </w:t>
                      </w:r>
                    </w:p>
                    <w:p w14:paraId="037EB2FB" w14:textId="2EA4F2DE" w:rsidR="00445ED3" w:rsidRDefault="00445ED3" w:rsidP="000954FB">
                      <w:pPr>
                        <w:pStyle w:val="headerF12"/>
                        <w:rPr>
                          <w:rFonts w:cs="Tahoma"/>
                          <w:color w:val="FFFFFF"/>
                          <w:szCs w:val="20"/>
                        </w:rPr>
                      </w:pPr>
                    </w:p>
                    <w:p w14:paraId="09060485" w14:textId="01F06F26" w:rsidR="00445ED3" w:rsidRDefault="00445ED3" w:rsidP="000954FB">
                      <w:pPr>
                        <w:pStyle w:val="headerF12"/>
                        <w:rPr>
                          <w:rFonts w:cs="Tahoma"/>
                          <w:color w:val="FFFFFF"/>
                          <w:szCs w:val="20"/>
                        </w:rPr>
                      </w:pPr>
                      <w:r>
                        <w:rPr>
                          <w:rFonts w:cs="Tahoma"/>
                          <w:color w:val="FFFFFF"/>
                          <w:szCs w:val="20"/>
                        </w:rPr>
                        <w:t>DIRECTIONS</w:t>
                      </w:r>
                      <w:r w:rsidR="0001182D">
                        <w:rPr>
                          <w:rFonts w:cs="Tahoma"/>
                          <w:color w:val="FFFFFF"/>
                          <w:szCs w:val="20"/>
                        </w:rPr>
                        <w:t xml:space="preserve">  Leave Hythe via </w:t>
                      </w:r>
                      <w:proofErr w:type="spellStart"/>
                      <w:r w:rsidR="0001182D">
                        <w:rPr>
                          <w:rFonts w:cs="Tahoma"/>
                          <w:color w:val="FFFFFF"/>
                          <w:szCs w:val="20"/>
                        </w:rPr>
                        <w:t>Langdown</w:t>
                      </w:r>
                      <w:proofErr w:type="spellEnd"/>
                      <w:r w:rsidR="0001182D">
                        <w:rPr>
                          <w:rFonts w:cs="Tahoma"/>
                          <w:color w:val="FFFFFF"/>
                          <w:szCs w:val="20"/>
                        </w:rPr>
                        <w:t xml:space="preserve"> Lawn forking left into Fawley Road, on reaching the roundabout the Hardley roundabout take the second exit into Long Lane and pass through Holbury to the mini roundabout and take the first exit signposted Calshot and Fawley. After going past the junction with Blackfield Road, after some way turn left into</w:t>
                      </w:r>
                      <w:r w:rsidR="00EB53CD">
                        <w:rPr>
                          <w:rFonts w:cs="Tahoma"/>
                          <w:color w:val="FFFFFF"/>
                          <w:szCs w:val="20"/>
                        </w:rPr>
                        <w:t xml:space="preserve"> School Road</w:t>
                      </w:r>
                      <w:r w:rsidR="0001182D">
                        <w:rPr>
                          <w:rFonts w:cs="Tahoma"/>
                          <w:color w:val="FFFFFF"/>
                          <w:szCs w:val="20"/>
                        </w:rPr>
                        <w:t xml:space="preserve"> and then take the </w:t>
                      </w:r>
                      <w:r w:rsidR="00EB53CD">
                        <w:rPr>
                          <w:rFonts w:cs="Tahoma"/>
                          <w:color w:val="FFFFFF"/>
                          <w:szCs w:val="20"/>
                        </w:rPr>
                        <w:t>second</w:t>
                      </w:r>
                      <w:r w:rsidR="0001182D">
                        <w:rPr>
                          <w:rFonts w:cs="Tahoma"/>
                          <w:color w:val="FFFFFF"/>
                          <w:szCs w:val="20"/>
                        </w:rPr>
                        <w:t xml:space="preserve"> turning left into Forest Edge and The Paddocks will be found as the first turning on the right hand side with the property located on the corner indicated by our ‘For Sale’ board. </w:t>
                      </w:r>
                      <w:r>
                        <w:rPr>
                          <w:rFonts w:cs="Tahoma"/>
                          <w:color w:val="FFFFFF"/>
                          <w:szCs w:val="20"/>
                        </w:rPr>
                        <w:t xml:space="preserve">  </w:t>
                      </w:r>
                    </w:p>
                    <w:p w14:paraId="26044F54" w14:textId="77777777" w:rsidR="00445ED3" w:rsidRDefault="00445ED3"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2EB95941" w14:textId="77777777" w:rsidR="00445ED3" w:rsidRDefault="00445ED3" w:rsidP="000954FB">
                      <w:pPr>
                        <w:pStyle w:val="descF11"/>
                        <w:rPr>
                          <w:rFonts w:cs="Tahoma"/>
                          <w:color w:val="FFFFFF"/>
                          <w:szCs w:val="20"/>
                        </w:rPr>
                      </w:pPr>
                    </w:p>
                    <w:p w14:paraId="38D3BD01" w14:textId="77777777" w:rsidR="00445ED3" w:rsidRDefault="00445ED3" w:rsidP="000954FB">
                      <w:pPr>
                        <w:pStyle w:val="descF11"/>
                        <w:rPr>
                          <w:rFonts w:cs="Tahoma"/>
                          <w:color w:val="FFFFFF"/>
                          <w:szCs w:val="20"/>
                        </w:rPr>
                      </w:pPr>
                    </w:p>
                    <w:p w14:paraId="59449488" w14:textId="65627C72" w:rsidR="005F7B07" w:rsidRDefault="00C76C4E" w:rsidP="000954FB">
                      <w:pPr>
                        <w:pStyle w:val="descF11"/>
                        <w:rPr>
                          <w:rFonts w:cs="Tahoma"/>
                          <w:color w:val="FFFFFF"/>
                          <w:szCs w:val="20"/>
                        </w:rPr>
                      </w:pPr>
                      <w:r>
                        <w:rPr>
                          <w:rFonts w:cs="Tahoma"/>
                          <w:color w:val="FFFFFF"/>
                          <w:szCs w:val="20"/>
                        </w:rPr>
                        <w:t>PMD</w:t>
                      </w:r>
                      <w:r w:rsidR="006D7642">
                        <w:rPr>
                          <w:rFonts w:cs="Tahoma"/>
                          <w:color w:val="FFFFFF"/>
                          <w:szCs w:val="20"/>
                        </w:rPr>
                        <w:t>/</w:t>
                      </w:r>
                      <w:r w:rsidR="00322DA9">
                        <w:rPr>
                          <w:rFonts w:cs="Tahoma"/>
                          <w:color w:val="FFFFFF"/>
                          <w:szCs w:val="20"/>
                        </w:rPr>
                        <w:t>SW</w:t>
                      </w:r>
                      <w:r w:rsidR="00445ED3">
                        <w:rPr>
                          <w:rFonts w:cs="Tahoma"/>
                          <w:color w:val="FFFFFF"/>
                          <w:szCs w:val="20"/>
                        </w:rPr>
                        <w:t>/</w:t>
                      </w:r>
                      <w:r w:rsidR="00322DA9">
                        <w:rPr>
                          <w:rFonts w:cs="Tahoma"/>
                          <w:color w:val="FFFFFF"/>
                          <w:szCs w:val="20"/>
                        </w:rPr>
                        <w:t>09.25</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2096" behindDoc="0" locked="0" layoutInCell="1" allowOverlap="1" wp14:anchorId="71036C5E" wp14:editId="246B9943">
                <wp:simplePos x="0" y="0"/>
                <wp:positionH relativeFrom="page">
                  <wp:posOffset>4309745</wp:posOffset>
                </wp:positionH>
                <wp:positionV relativeFrom="page">
                  <wp:posOffset>2844165</wp:posOffset>
                </wp:positionV>
                <wp:extent cx="2914015" cy="1908175"/>
                <wp:effectExtent l="0" t="0" r="635" b="0"/>
                <wp:wrapNone/>
                <wp:docPr id="29" name="Text Box 2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3F4DF7D5">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36C5E" id="Text Box 293" o:spid="_x0000_s1037" type="#_x0000_t202" style="position:absolute;margin-left:339.35pt;margin-top:223.95pt;width:229.45pt;height:150.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bBOEw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" strokecolor="white" strokeweight="2pt">
                <o:lock v:ext="edit" aspectratio="t"/>
                <v:textbox inset="0,0,0,0">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3F4DF7D5">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1072" behindDoc="0" locked="0" layoutInCell="1" allowOverlap="1" wp14:anchorId="2B615307" wp14:editId="3C0ABAE8">
                <wp:simplePos x="0" y="0"/>
                <wp:positionH relativeFrom="page">
                  <wp:posOffset>4309745</wp:posOffset>
                </wp:positionH>
                <wp:positionV relativeFrom="page">
                  <wp:posOffset>360045</wp:posOffset>
                </wp:positionV>
                <wp:extent cx="2914015" cy="1908175"/>
                <wp:effectExtent l="0" t="0" r="635" b="0"/>
                <wp:wrapNone/>
                <wp:docPr id="28" name="Text Box 2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0BC3503A">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15307" id="Text Box 292" o:spid="_x0000_s1038" type="#_x0000_t202" style="position:absolute;margin-left:339.35pt;margin-top:28.35pt;width:229.45pt;height:150.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wFA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" strokecolor="white" strokeweight="2pt">
                <o:lock v:ext="edit" aspectratio="t"/>
                <v:textbox inset="0,0,0,0">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0BC3503A">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4FBAF734" wp14:editId="233F222E">
                <wp:simplePos x="0" y="0"/>
                <wp:positionH relativeFrom="page">
                  <wp:posOffset>4309745</wp:posOffset>
                </wp:positionH>
                <wp:positionV relativeFrom="page">
                  <wp:posOffset>5328285</wp:posOffset>
                </wp:positionV>
                <wp:extent cx="2915920" cy="1908175"/>
                <wp:effectExtent l="0" t="0" r="0" b="0"/>
                <wp:wrapNone/>
                <wp:docPr id="27" name="Text Box 2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5920" cy="1908175"/>
                        </a:xfrm>
                        <a:prstGeom prst="rect">
                          <a:avLst/>
                        </a:prstGeom>
                        <a:solidFill>
                          <a:srgbClr val="FFFFFF"/>
                        </a:solidFill>
                        <a:ln w="25400">
                          <a:solidFill>
                            <a:srgbClr val="FFFFFF"/>
                          </a:solidFill>
                          <a:miter lim="800000"/>
                          <a:headEnd/>
                          <a:tailEnd/>
                        </a:ln>
                      </wps:spPr>
                      <wps:txbx>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291DB911">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F734" id="Text Box 294" o:spid="_x0000_s1039" type="#_x0000_t202" style="position:absolute;margin-left:339.35pt;margin-top:419.55pt;width:229.6pt;height:150.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" strokecolor="white" strokeweight="2pt">
                <o:lock v:ext="edit" aspectratio="t"/>
                <v:textbox inset="0,0,0,0">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291DB911">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p>
    <w:p w14:paraId="59A157B5" w14:textId="7035B051" w:rsidR="00D745E5" w:rsidRDefault="00005E46">
      <w:pPr>
        <w:sectPr w:rsidR="00D745E5" w:rsidSect="00D84911">
          <w:headerReference w:type="default" r:id="rId33"/>
          <w:footerReference w:type="default" r:id="rId34"/>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62336" behindDoc="0" locked="0" layoutInCell="1" allowOverlap="1" wp14:anchorId="52AA608E" wp14:editId="249E83DE">
                <wp:simplePos x="0" y="0"/>
                <wp:positionH relativeFrom="page">
                  <wp:posOffset>1602105</wp:posOffset>
                </wp:positionH>
                <wp:positionV relativeFrom="page">
                  <wp:posOffset>3995420</wp:posOffset>
                </wp:positionV>
                <wp:extent cx="4352290" cy="3227070"/>
                <wp:effectExtent l="0" t="0" r="0" b="0"/>
                <wp:wrapNone/>
                <wp:docPr id="26" name="Text Box 4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60C2D526">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A608E" id="Text Box 451" o:spid="_x0000_s1040" type="#_x0000_t202" style="position:absolute;margin-left:126.15pt;margin-top:314.6pt;width:342.7pt;height:254.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UgFQIAADgEAAAOAAAAZHJzL2Uyb0RvYy54bWysU9uO2yAQfa/Uf0C8N3a82e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" strokecolor="white" strokeweight="2pt">
                <o:lock v:ext="edit" aspectratio="t"/>
                <v:textbox inset="0,0,0,0">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60C2D526">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6D46F92E" wp14:editId="51F1BBE8">
                <wp:simplePos x="0" y="0"/>
                <wp:positionH relativeFrom="page">
                  <wp:posOffset>1602105</wp:posOffset>
                </wp:positionH>
                <wp:positionV relativeFrom="page">
                  <wp:posOffset>381000</wp:posOffset>
                </wp:positionV>
                <wp:extent cx="4352290" cy="3227070"/>
                <wp:effectExtent l="0" t="0" r="0" b="0"/>
                <wp:wrapNone/>
                <wp:docPr id="25" name="Text Box 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748795BE">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6F92E" id="Text Box 450" o:spid="_x0000_s1041" type="#_x0000_t202" style="position:absolute;margin-left:126.15pt;margin-top:30pt;width:342.7pt;height:254.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P91FQIAADgEAAAOAAAAZHJzL2Uyb0RvYy54bWysU9uO2yAQfa/Uf0C8N3a8m+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" strokecolor="white" strokeweight="2pt">
                <o:lock v:ext="edit" aspectratio="t"/>
                <v:textbox inset="0,0,0,0">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748795BE">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p>
    <w:p w14:paraId="1DAE9E30" w14:textId="7FD1687B" w:rsidR="009A53A5" w:rsidRDefault="00005E46">
      <w:r>
        <w:rPr>
          <w:noProof/>
          <w:lang w:val="en-GB" w:eastAsia="en-GB"/>
        </w:rPr>
        <w:lastRenderedPageBreak/>
        <mc:AlternateContent>
          <mc:Choice Requires="wps">
            <w:drawing>
              <wp:anchor distT="0" distB="0" distL="114300" distR="114300" simplePos="0" relativeHeight="251648000" behindDoc="0" locked="0" layoutInCell="1" allowOverlap="1" wp14:anchorId="56D2527F" wp14:editId="2A71881C">
                <wp:simplePos x="0" y="0"/>
                <wp:positionH relativeFrom="page">
                  <wp:posOffset>360045</wp:posOffset>
                </wp:positionH>
                <wp:positionV relativeFrom="page">
                  <wp:posOffset>360045</wp:posOffset>
                </wp:positionV>
                <wp:extent cx="6840220" cy="4987290"/>
                <wp:effectExtent l="0" t="0" r="17780" b="3810"/>
                <wp:wrapNone/>
                <wp:docPr id="24" name="Text Box 2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40220" cy="4987290"/>
                        </a:xfrm>
                        <a:prstGeom prst="rect">
                          <a:avLst/>
                        </a:prstGeom>
                        <a:noFill/>
                        <a:ln>
                          <a:noFill/>
                        </a:ln>
                        <a:extLst>
                          <a:ext uri="{909E8E84-426E-40DD-AFC4-6F175D3DCCD1}">
                            <a14:hiddenFill xmlns:a14="http://schemas.microsoft.com/office/drawing/2010/main">
                              <a:solidFill>
                                <a:srgbClr val="DDF1DB"/>
                              </a:solidFill>
                            </a14:hiddenFill>
                          </a:ext>
                          <a:ext uri="{91240B29-F687-4F45-9708-019B960494DF}">
                            <a14:hiddenLine xmlns:a14="http://schemas.microsoft.com/office/drawing/2010/main" w="25400">
                              <a:solidFill>
                                <a:srgbClr val="DDF1DB"/>
                              </a:solidFill>
                              <a:miter lim="800000"/>
                              <a:headEnd/>
                              <a:tailEnd/>
                            </a14:hiddenLine>
                          </a:ext>
                        </a:extLst>
                      </wps:spPr>
                      <wps:txbx>
                        <w:txbxContent>
                          <w:p w14:paraId="090C3CBA" w14:textId="77230639" w:rsidR="005F7B07" w:rsidRPr="00483867" w:rsidRDefault="00E246E0" w:rsidP="00D22356">
                            <w:pPr>
                              <w:jc w:val="center"/>
                              <w:rPr>
                                <w:sz w:val="6"/>
                                <w:szCs w:val="6"/>
                              </w:rPr>
                            </w:pPr>
                            <w:r>
                              <w:rPr>
                                <w:noProof/>
                                <w:sz w:val="6"/>
                                <w:szCs w:val="6"/>
                              </w:rPr>
                              <w:drawing>
                                <wp:inline distT="0" distB="0" distL="0" distR="0" wp14:anchorId="15B2AECC" wp14:editId="36F08D86">
                                  <wp:extent cx="6840061"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9">
                                            <a:extLst>
                                              <a:ext uri="{28A0092B-C50C-407E-A947-70E740481C1C}">
                                                <a14:useLocalDpi xmlns:a14="http://schemas.microsoft.com/office/drawing/2010/main" val="0"/>
                                              </a:ext>
                                            </a:extLst>
                                          </a:blip>
                                          <a:stretch>
                                            <a:fillRect/>
                                          </a:stretch>
                                        </pic:blipFill>
                                        <pic:spPr>
                                          <a:xfrm>
                                            <a:off x="0" y="0"/>
                                            <a:ext cx="6840061" cy="497459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2527F" id="Text Box 254" o:spid="_x0000_s1042" type="#_x0000_t202" style="position:absolute;margin-left:28.35pt;margin-top:28.35pt;width:538.6pt;height:392.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" filled="f" fillcolor="#ddf1db" stroked="f" strokecolor="#ddf1db" strokeweight="2pt">
                <o:lock v:ext="edit" aspectratio="t"/>
                <v:textbox inset="0,0,0,0">
                  <w:txbxContent>
                    <w:p w14:paraId="090C3CBA" w14:textId="77230639" w:rsidR="005F7B07" w:rsidRPr="00483867" w:rsidRDefault="00E246E0" w:rsidP="00D22356">
                      <w:pPr>
                        <w:jc w:val="center"/>
                        <w:rPr>
                          <w:sz w:val="6"/>
                          <w:szCs w:val="6"/>
                        </w:rPr>
                      </w:pPr>
                      <w:r>
                        <w:rPr>
                          <w:noProof/>
                          <w:sz w:val="6"/>
                          <w:szCs w:val="6"/>
                        </w:rPr>
                        <w:drawing>
                          <wp:inline distT="0" distB="0" distL="0" distR="0" wp14:anchorId="15B2AECC" wp14:editId="36F08D86">
                            <wp:extent cx="6840061"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9">
                                      <a:extLst>
                                        <a:ext uri="{28A0092B-C50C-407E-A947-70E740481C1C}">
                                          <a14:useLocalDpi xmlns:a14="http://schemas.microsoft.com/office/drawing/2010/main" val="0"/>
                                        </a:ext>
                                      </a:extLst>
                                    </a:blip>
                                    <a:stretch>
                                      <a:fillRect/>
                                    </a:stretch>
                                  </pic:blipFill>
                                  <pic:spPr>
                                    <a:xfrm>
                                      <a:off x="0" y="0"/>
                                      <a:ext cx="6840061" cy="4974590"/>
                                    </a:xfrm>
                                    <a:prstGeom prst="rect">
                                      <a:avLst/>
                                    </a:prstGeom>
                                  </pic:spPr>
                                </pic:pic>
                              </a:graphicData>
                            </a:graphic>
                          </wp:inline>
                        </w:drawing>
                      </w:r>
                    </w:p>
                  </w:txbxContent>
                </v:textbox>
                <w10:wrap anchorx="page" anchory="page"/>
              </v:shape>
            </w:pict>
          </mc:Fallback>
        </mc:AlternateContent>
      </w:r>
    </w:p>
    <w:sectPr w:rsidR="009A53A5" w:rsidSect="00D84911">
      <w:headerReference w:type="default" r:id="rId40"/>
      <w:footerReference w:type="default" r:id="rId41"/>
      <w:pgSz w:w="11907" w:h="11907" w:orient="landscape" w:code="165"/>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A12AE6" w14:textId="77777777" w:rsidR="005F7B07" w:rsidRDefault="005F7B07">
      <w:r>
        <w:separator/>
      </w:r>
    </w:p>
  </w:endnote>
  <w:endnote w:type="continuationSeparator" w:id="0">
    <w:p w14:paraId="4AE0E437" w14:textId="77777777" w:rsidR="005F7B07" w:rsidRDefault="005F7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Eurostile">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45DC3" w14:textId="77777777" w:rsidR="005F7B07" w:rsidRDefault="005F7B0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B2045" w14:textId="77777777" w:rsidR="005F7B07" w:rsidRDefault="005F7B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65C4B" w14:textId="267C7546" w:rsidR="005F7B07" w:rsidRDefault="00005E46">
    <w:r>
      <w:rPr>
        <w:noProof/>
        <w:lang w:val="en-GB" w:eastAsia="en-GB"/>
      </w:rPr>
      <mc:AlternateContent>
        <mc:Choice Requires="wps">
          <w:drawing>
            <wp:anchor distT="0" distB="0" distL="114300" distR="114300" simplePos="0" relativeHeight="251652608" behindDoc="1" locked="0" layoutInCell="1" allowOverlap="1" wp14:anchorId="32EE9A31" wp14:editId="095895EE">
              <wp:simplePos x="0" y="0"/>
              <wp:positionH relativeFrom="page">
                <wp:posOffset>-36195</wp:posOffset>
              </wp:positionH>
              <wp:positionV relativeFrom="page">
                <wp:posOffset>-36195</wp:posOffset>
              </wp:positionV>
              <wp:extent cx="7632065" cy="7632065"/>
              <wp:effectExtent l="1905" t="1905" r="0" b="0"/>
              <wp:wrapNone/>
              <wp:docPr id="22" name="Rectangle 120"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32065"/>
                      </a:xfrm>
                      <a:prstGeom prst="rect">
                        <a:avLst/>
                      </a:prstGeom>
                      <a:blipFill dpi="0" rotWithShape="1">
                        <a:blip r:embed="rId1"/>
                        <a:srcRect/>
                        <a:stretch>
                          <a:fillRect/>
                        </a:stretch>
                      </a:blipFill>
                      <a:ln>
                        <a:noFill/>
                      </a:ln>
                      <a:extLst>
                        <a:ext uri="{91240B29-F687-4F45-9708-019B960494DF}">
                          <a14:hiddenLine xmlns:a14="http://schemas.microsoft.com/office/drawing/2010/main" w="127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06EE5" id="Rectangle 120" o:spid="_x0000_s1026" alt="Black Saturated" style="position:absolute;margin-left:-2.85pt;margin-top:-2.85pt;width:600.95pt;height:600.9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" stroked="f" strokecolor="white" strokeweight="1pt">
              <v:fill r:id="rId2" o:title="Black Saturated" recolor="t" rotate="t" type="frame"/>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0D9B8" w14:textId="77777777" w:rsidR="005F7B07" w:rsidRDefault="005F7B0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66BF1" w14:textId="13296F64" w:rsidR="005F7B07" w:rsidRDefault="005F7B07">
    <w:r>
      <w:rPr>
        <w:noProof/>
        <w:lang w:val="en-GB" w:eastAsia="en-GB"/>
      </w:rPr>
      <w:drawing>
        <wp:anchor distT="0" distB="0" distL="114300" distR="114300" simplePos="0" relativeHeight="251664896" behindDoc="0" locked="0" layoutInCell="1" allowOverlap="1" wp14:anchorId="7906FC10" wp14:editId="1C00DB8A">
          <wp:simplePos x="0" y="0"/>
          <wp:positionH relativeFrom="page">
            <wp:posOffset>4730750</wp:posOffset>
          </wp:positionH>
          <wp:positionV relativeFrom="page">
            <wp:posOffset>7254875</wp:posOffset>
          </wp:positionV>
          <wp:extent cx="148590" cy="148590"/>
          <wp:effectExtent l="0" t="0" r="3810" b="3810"/>
          <wp:wrapNone/>
          <wp:docPr id="150" name="Picture 150" descr="facebook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acebook logo round whi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anchor>
      </w:drawing>
    </w:r>
    <w:r>
      <w:rPr>
        <w:noProof/>
        <w:lang w:val="en-GB" w:eastAsia="en-GB"/>
      </w:rPr>
      <w:drawing>
        <wp:anchor distT="0" distB="0" distL="114300" distR="114300" simplePos="0" relativeHeight="251665920" behindDoc="0" locked="0" layoutInCell="1" allowOverlap="1" wp14:anchorId="67F2FBFF" wp14:editId="6FBA4EAF">
          <wp:simplePos x="0" y="0"/>
          <wp:positionH relativeFrom="page">
            <wp:posOffset>6301105</wp:posOffset>
          </wp:positionH>
          <wp:positionV relativeFrom="page">
            <wp:posOffset>7256145</wp:posOffset>
          </wp:positionV>
          <wp:extent cx="147320" cy="147320"/>
          <wp:effectExtent l="0" t="0" r="5080" b="5080"/>
          <wp:wrapNone/>
          <wp:docPr id="151" name="Picture 151" descr="twitter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witter logo round wh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anchor>
      </w:drawing>
    </w:r>
    <w:r>
      <w:rPr>
        <w:noProof/>
        <w:lang w:val="en-GB" w:eastAsia="en-GB"/>
      </w:rPr>
      <w:drawing>
        <wp:anchor distT="0" distB="0" distL="114300" distR="114300" simplePos="0" relativeHeight="251663872" behindDoc="0" locked="0" layoutInCell="1" allowOverlap="1" wp14:anchorId="596982BD" wp14:editId="3FC96D8B">
          <wp:simplePos x="0" y="0"/>
          <wp:positionH relativeFrom="page">
            <wp:posOffset>1246505</wp:posOffset>
          </wp:positionH>
          <wp:positionV relativeFrom="page">
            <wp:posOffset>7252335</wp:posOffset>
          </wp:positionV>
          <wp:extent cx="712470" cy="149860"/>
          <wp:effectExtent l="0" t="0" r="0" b="2540"/>
          <wp:wrapNone/>
          <wp:docPr id="149" name="Picture 149" descr="Right Move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ght Move whit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2470" cy="149860"/>
                  </a:xfrm>
                  <a:prstGeom prst="rect">
                    <a:avLst/>
                  </a:prstGeom>
                  <a:noFill/>
                  <a:ln>
                    <a:noFill/>
                  </a:ln>
                </pic:spPr>
              </pic:pic>
            </a:graphicData>
          </a:graphic>
        </wp:anchor>
      </w:drawing>
    </w:r>
    <w:r>
      <w:rPr>
        <w:noProof/>
        <w:lang w:val="en-GB" w:eastAsia="en-GB"/>
      </w:rPr>
      <w:drawing>
        <wp:anchor distT="0" distB="0" distL="114300" distR="114300" simplePos="0" relativeHeight="251662848" behindDoc="0" locked="0" layoutInCell="1" allowOverlap="1" wp14:anchorId="2D7C4204" wp14:editId="12FD6919">
          <wp:simplePos x="0" y="0"/>
          <wp:positionH relativeFrom="page">
            <wp:posOffset>391160</wp:posOffset>
          </wp:positionH>
          <wp:positionV relativeFrom="page">
            <wp:posOffset>7252335</wp:posOffset>
          </wp:positionV>
          <wp:extent cx="702310" cy="151130"/>
          <wp:effectExtent l="0" t="0" r="2540" b="1270"/>
          <wp:wrapNone/>
          <wp:docPr id="148" name="Picture 148" descr="Zoop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Zoopla 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2310" cy="151130"/>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61824" behindDoc="1" locked="0" layoutInCell="1" allowOverlap="1" wp14:anchorId="1EB5AF2A" wp14:editId="7029EB01">
              <wp:simplePos x="0" y="0"/>
              <wp:positionH relativeFrom="page">
                <wp:posOffset>4926330</wp:posOffset>
              </wp:positionH>
              <wp:positionV relativeFrom="page">
                <wp:posOffset>7254875</wp:posOffset>
              </wp:positionV>
              <wp:extent cx="1238885" cy="182245"/>
              <wp:effectExtent l="0" t="0" r="0" b="0"/>
              <wp:wrapNone/>
              <wp:docPr id="2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5AF2A" id="_x0000_t202" coordsize="21600,21600" o:spt="202" path="m,l,21600r21600,l21600,xe">
              <v:stroke joinstyle="miter"/>
              <v:path gradientshapeok="t" o:connecttype="rect"/>
            </v:shapetype>
            <v:shape id="Text Box 147" o:spid="_x0000_s1043" type="#_x0000_t202" style="position:absolute;margin-left:387.9pt;margin-top:571.25pt;width:97.55pt;height:14.3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" filled="f" stroked="f">
              <v:textbox inset="0,0,0,0">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60800" behindDoc="1" locked="0" layoutInCell="1" allowOverlap="1" wp14:anchorId="3B0D91E2" wp14:editId="34272E54">
              <wp:simplePos x="0" y="0"/>
              <wp:positionH relativeFrom="page">
                <wp:posOffset>6407785</wp:posOffset>
              </wp:positionH>
              <wp:positionV relativeFrom="page">
                <wp:posOffset>7254875</wp:posOffset>
              </wp:positionV>
              <wp:extent cx="814705" cy="182245"/>
              <wp:effectExtent l="0" t="0" r="0" b="0"/>
              <wp:wrapNone/>
              <wp:docPr id="1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D91E2" id="Text Box 146" o:spid="_x0000_s1044" type="#_x0000_t202" style="position:absolute;margin-left:504.55pt;margin-top:571.25pt;width:64.15pt;height:14.3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" filled="f" stroked="f">
              <v:textbox inset="0,0,0,0">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9776" behindDoc="1" locked="0" layoutInCell="1" allowOverlap="1" wp14:anchorId="12A26AB7" wp14:editId="27955B0A">
              <wp:simplePos x="0" y="0"/>
              <wp:positionH relativeFrom="page">
                <wp:posOffset>4728210</wp:posOffset>
              </wp:positionH>
              <wp:positionV relativeFrom="page">
                <wp:posOffset>6968490</wp:posOffset>
              </wp:positionV>
              <wp:extent cx="2494280" cy="182245"/>
              <wp:effectExtent l="0" t="0" r="0" b="0"/>
              <wp:wrapNone/>
              <wp:docPr id="1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26AB7" id="Text Box 141" o:spid="_x0000_s1045" type="#_x0000_t202" style="position:absolute;margin-left:372.3pt;margin-top:548.7pt;width:196.4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" filled="f" stroked="f">
              <v:textbox inset="0,0,0,0">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v:textbox>
              <w10:wrap anchorx="page" anchory="page"/>
            </v:shape>
          </w:pict>
        </mc:Fallback>
      </mc:AlternateContent>
    </w:r>
    <w:r>
      <w:rPr>
        <w:noProof/>
        <w:lang w:val="en-GB" w:eastAsia="en-GB"/>
      </w:rPr>
      <w:drawing>
        <wp:anchor distT="0" distB="0" distL="114300" distR="114300" simplePos="0" relativeHeight="251654656" behindDoc="0" locked="0" layoutInCell="1" allowOverlap="1" wp14:anchorId="7BE49943" wp14:editId="0BD894AE">
          <wp:simplePos x="0" y="0"/>
          <wp:positionH relativeFrom="page">
            <wp:posOffset>5727065</wp:posOffset>
          </wp:positionH>
          <wp:positionV relativeFrom="page">
            <wp:posOffset>6358255</wp:posOffset>
          </wp:positionV>
          <wp:extent cx="1572260" cy="408305"/>
          <wp:effectExtent l="0" t="0" r="8890" b="0"/>
          <wp:wrapNone/>
          <wp:docPr id="136" name="Picture 136"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ul Jeffreys Logo Box"/>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17105" t="56085"/>
                  <a:stretch>
                    <a:fillRect/>
                  </a:stretch>
                </pic:blipFill>
                <pic:spPr bwMode="auto">
                  <a:xfrm>
                    <a:off x="0" y="0"/>
                    <a:ext cx="1572260" cy="408305"/>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50560" behindDoc="1" locked="0" layoutInCell="1" allowOverlap="1" wp14:anchorId="0ECC9C13" wp14:editId="7B720300">
              <wp:simplePos x="0" y="0"/>
              <wp:positionH relativeFrom="page">
                <wp:posOffset>4728210</wp:posOffset>
              </wp:positionH>
              <wp:positionV relativeFrom="page">
                <wp:posOffset>6795135</wp:posOffset>
              </wp:positionV>
              <wp:extent cx="2494280" cy="182245"/>
              <wp:effectExtent l="0" t="0" r="0" b="0"/>
              <wp:wrapNone/>
              <wp:docPr id="1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C9C13" id="Text Box 110" o:spid="_x0000_s1046" type="#_x0000_t202" style="position:absolute;margin-left:372.3pt;margin-top:535.05pt;width:196.4pt;height:14.3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" filled="f" stroked="f">
              <v:textbox inset="0,0,0,0">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8752" behindDoc="1" locked="0" layoutInCell="1" allowOverlap="1" wp14:anchorId="5A8C359B" wp14:editId="63056570">
              <wp:simplePos x="0" y="0"/>
              <wp:positionH relativeFrom="page">
                <wp:posOffset>382270</wp:posOffset>
              </wp:positionH>
              <wp:positionV relativeFrom="page">
                <wp:posOffset>6873875</wp:posOffset>
              </wp:positionV>
              <wp:extent cx="2494280" cy="475615"/>
              <wp:effectExtent l="0" t="0" r="0" b="0"/>
              <wp:wrapNone/>
              <wp:docPr id="1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C359B" id="Text Box 140" o:spid="_x0000_s1047" type="#_x0000_t202" style="position:absolute;margin-left:30.1pt;margin-top:541.25pt;width:196.4pt;height:37.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" filled="f" stroked="f">
              <v:textbox inset="0,0,0,0">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7728" behindDoc="1" locked="0" layoutInCell="1" allowOverlap="1" wp14:anchorId="4FF157B2" wp14:editId="1FF64830">
              <wp:simplePos x="0" y="0"/>
              <wp:positionH relativeFrom="page">
                <wp:posOffset>382270</wp:posOffset>
              </wp:positionH>
              <wp:positionV relativeFrom="page">
                <wp:posOffset>6649085</wp:posOffset>
              </wp:positionV>
              <wp:extent cx="2494280" cy="224790"/>
              <wp:effectExtent l="0" t="0" r="0" b="0"/>
              <wp:wrapNone/>
              <wp:docPr id="1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157B2" id="Text Box 139" o:spid="_x0000_s1048" type="#_x0000_t202" style="position:absolute;margin-left:30.1pt;margin-top:523.55pt;width:196.4pt;height:17.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" filled="f" stroked="f">
              <v:textbox inset="0,0,0,0">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6704" behindDoc="1" locked="0" layoutInCell="1" allowOverlap="1" wp14:anchorId="78BE2014" wp14:editId="7F932AF0">
              <wp:simplePos x="0" y="0"/>
              <wp:positionH relativeFrom="page">
                <wp:posOffset>382270</wp:posOffset>
              </wp:positionH>
              <wp:positionV relativeFrom="page">
                <wp:posOffset>6466840</wp:posOffset>
              </wp:positionV>
              <wp:extent cx="2494280" cy="219075"/>
              <wp:effectExtent l="0" t="0" r="0" b="0"/>
              <wp:wrapNone/>
              <wp:docPr id="1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E2014" id="Text Box 138" o:spid="_x0000_s1049" type="#_x0000_t202" style="position:absolute;margin-left:30.1pt;margin-top:509.2pt;width:196.4pt;height:17.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" filled="f" stroked="f">
              <v:textbox inset="0,0,0,0">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5680" behindDoc="1" locked="0" layoutInCell="1" allowOverlap="1" wp14:anchorId="30E185FE" wp14:editId="2A4577C4">
              <wp:simplePos x="0" y="0"/>
              <wp:positionH relativeFrom="page">
                <wp:posOffset>382270</wp:posOffset>
              </wp:positionH>
              <wp:positionV relativeFrom="page">
                <wp:posOffset>5610860</wp:posOffset>
              </wp:positionV>
              <wp:extent cx="6840220" cy="505460"/>
              <wp:effectExtent l="0" t="0" r="0" b="0"/>
              <wp:wrapNone/>
              <wp:docPr id="1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185FE" id="Text Box 137" o:spid="_x0000_s1050" type="#_x0000_t202" style="position:absolute;margin-left:30.1pt;margin-top:441.8pt;width:538.6pt;height:39.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" filled="f" stroked="f">
              <v:textbox inset="0,0,0,0">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49536" behindDoc="1" locked="0" layoutInCell="1" allowOverlap="1" wp14:anchorId="56DE3C4F" wp14:editId="35C0B7FB">
              <wp:simplePos x="0" y="0"/>
              <wp:positionH relativeFrom="page">
                <wp:posOffset>-36195</wp:posOffset>
              </wp:positionH>
              <wp:positionV relativeFrom="page">
                <wp:posOffset>6264910</wp:posOffset>
              </wp:positionV>
              <wp:extent cx="7632065" cy="1792605"/>
              <wp:effectExtent l="0" t="0" r="0" b="0"/>
              <wp:wrapNone/>
              <wp:docPr id="12"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792605"/>
                      </a:xfrm>
                      <a:prstGeom prst="rect">
                        <a:avLst/>
                      </a:prstGeom>
                      <a:solidFill>
                        <a:srgbClr val="F0673B"/>
                      </a:solid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D2ABE" id="Rectangle 125" o:spid="_x0000_s1026" style="position:absolute;margin-left:-2.85pt;margin-top:493.3pt;width:600.95pt;height:141.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" fillcolor="#f0673b" stroked="f" strokecolor="white" strokeweight="1.5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B3A47B" w14:textId="77777777" w:rsidR="005F7B07" w:rsidRDefault="005F7B07">
      <w:r>
        <w:separator/>
      </w:r>
    </w:p>
  </w:footnote>
  <w:footnote w:type="continuationSeparator" w:id="0">
    <w:p w14:paraId="2BE2C919" w14:textId="77777777" w:rsidR="005F7B07" w:rsidRDefault="005F7B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518DF" w14:textId="77777777" w:rsidR="005F7B07" w:rsidRDefault="005F7B0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A950A" w14:textId="276E0243" w:rsidR="005F7B07" w:rsidRDefault="00005E46">
    <w:pPr>
      <w:rPr>
        <w:sz w:val="2"/>
      </w:rPr>
    </w:pPr>
    <w:r>
      <w:rPr>
        <w:noProof/>
        <w:sz w:val="2"/>
        <w:lang w:val="en-GB" w:eastAsia="en-GB"/>
      </w:rPr>
      <mc:AlternateContent>
        <mc:Choice Requires="wps">
          <w:drawing>
            <wp:anchor distT="0" distB="0" distL="114300" distR="114300" simplePos="0" relativeHeight="251651584" behindDoc="0" locked="0" layoutInCell="1" allowOverlap="1" wp14:anchorId="29C2D83E" wp14:editId="21FDFA09">
              <wp:simplePos x="0" y="0"/>
              <wp:positionH relativeFrom="page">
                <wp:posOffset>-36195</wp:posOffset>
              </wp:positionH>
              <wp:positionV relativeFrom="page">
                <wp:posOffset>6264910</wp:posOffset>
              </wp:positionV>
              <wp:extent cx="7632065" cy="1296035"/>
              <wp:effectExtent l="1905" t="0" r="0" b="1905"/>
              <wp:wrapNone/>
              <wp:docPr id="23" name="Rectangle 11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296035"/>
                      </a:xfrm>
                      <a:prstGeom prst="rect">
                        <a:avLst/>
                      </a:prstGeom>
                      <a:blipFill dpi="0" rotWithShape="1">
                        <a:blip r:embed="rId1"/>
                        <a:srcRect/>
                        <a:stretch>
                          <a:fillRect/>
                        </a:stretch>
                      </a:blip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24BAB" id="Rectangle 118" o:spid="_x0000_s1026" alt="Black Saturated" style="position:absolute;margin-left:-2.85pt;margin-top:493.3pt;width:600.95pt;height:102.0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B9AAAAAAUmdodGxvbmcAAAfQ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Ao8P3hwYWNr&#10;ZXQgZW5kPSd3Jz8+/+4ADkFkb2JlAGRAAAAAAf/bAIQAAgICAwIDBAICBAUEAwQFBgUFBQUGCAcH&#10;BwcHCAsJCQkJCQkLCwsLCwsLCwwMDAwMDAwMDAwMDAwMDAwMDAwMDAEDAwMHBAcNBwcNDw0NDQ8P&#10;Dg4ODg8PDAwMDAwPDwwMDAwMDA8MDAwMDAwMDAwMDAwMDAwMDAwMDAwMDAwMDAwM/8AAEQgH0AfQ&#10;AwERAAIRAQMRAf/dAAQA+v/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" stroked="f" strokecolor="white" strokeweight="1.5pt">
              <v:fill r:id="rId2" o:title="Black Saturated" recolor="t" rotate="t" type="frame"/>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49E31" w14:textId="77777777" w:rsidR="005F7B07" w:rsidRDefault="005F7B0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C6A3F" w14:textId="02D4934F" w:rsidR="005F7B07" w:rsidRDefault="00005E46">
    <w:r>
      <w:rPr>
        <w:noProof/>
        <w:lang w:val="en-GB" w:eastAsia="en-GB"/>
      </w:rPr>
      <mc:AlternateContent>
        <mc:Choice Requires="wps">
          <w:drawing>
            <wp:anchor distT="0" distB="0" distL="114300" distR="114300" simplePos="0" relativeHeight="251653632" behindDoc="0" locked="0" layoutInCell="1" allowOverlap="1" wp14:anchorId="069E1136" wp14:editId="65EAFC0E">
              <wp:simplePos x="0" y="0"/>
              <wp:positionH relativeFrom="page">
                <wp:posOffset>-114935</wp:posOffset>
              </wp:positionH>
              <wp:positionV relativeFrom="page">
                <wp:posOffset>-8709660</wp:posOffset>
              </wp:positionV>
              <wp:extent cx="7865110" cy="16456025"/>
              <wp:effectExtent l="0" t="0" r="3175" b="0"/>
              <wp:wrapNone/>
              <wp:docPr id="21" name="Rectangle 135"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5110" cy="16456025"/>
                      </a:xfrm>
                      <a:prstGeom prst="rect">
                        <a:avLst/>
                      </a:prstGeom>
                      <a:blipFill dpi="0" rotWithShape="1">
                        <a:blip r:embed="rId1"/>
                        <a:srcRect/>
                        <a:stretch>
                          <a:fillRect/>
                        </a:stretch>
                      </a:blipFill>
                      <a:ln>
                        <a:noFill/>
                      </a:ln>
                      <a:extLst>
                        <a:ext uri="{91240B29-F687-4F45-9708-019B960494DF}">
                          <a14:hiddenLine xmlns:a14="http://schemas.microsoft.com/office/drawing/2010/main" w="254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F2623" id="Rectangle 135" o:spid="_x0000_s1026" alt="Black Saturated" style="position:absolute;margin-left:-9.05pt;margin-top:-685.8pt;width:619.3pt;height:1295.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H0AAAAABSZ2h0bG9uZwAAB9A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E4QklNBAwAAAAAA2wAAAABAAAAgAAAAIAAAAGAAADAAAAA&#10;A1AAG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7/7gAOQWRvYmUAZEAAAAAB/9sAhAACAgIDAgMEAgIEBQQDBAUGBQUFBQYIBwcH&#10;BwcICwkJCQkJCQsLCwsLCwsLDAwMDAwMDAwMDAwMDAwMDAwMDAwMAQMDAwcEBw0HBw0PDQ0NDw8O&#10;Dg4ODw8MDAwMDA8PDAwMDAwMDwwMDAwMDAwMDAwMDAwMDAwMDAwMDAwMDAwMDAz/wAARCAfQB9AD&#10;AREAAhEBAxEB/90ABAD6/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" stroked="f" strokecolor="white" strokeweight="2pt">
              <v:fill r:id="rId2" o:title="Black Saturated" recolor="t" rotate="t" type="frame"/>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7D9DA" w14:textId="77777777" w:rsidR="005F7B07" w:rsidRDefault="005F7B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705446402">
    <w:abstractNumId w:val="2"/>
  </w:num>
  <w:num w:numId="2" w16cid:durableId="1571697890">
    <w:abstractNumId w:val="0"/>
  </w:num>
  <w:num w:numId="3" w16cid:durableId="293828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30721" style="mso-position-horizontal-relative:page;mso-position-vertical-relative:page" fill="f" fillcolor="white" stroke="f" strokecolor="fuchsia">
      <v:fill color="white" on="f"/>
      <v:stroke color="fuchsia" on="f"/>
      <v:textbox inset="0,0,0,0"/>
      <o:colormru v:ext="edit" colors="#002b7f,#0099a6,#c4ccc9,#b19000,#006330,#e6f0eb,#d6e03d,#35563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CF9"/>
    <w:rsid w:val="00003CA3"/>
    <w:rsid w:val="0000415A"/>
    <w:rsid w:val="00005E46"/>
    <w:rsid w:val="00010D46"/>
    <w:rsid w:val="0001182D"/>
    <w:rsid w:val="000129D6"/>
    <w:rsid w:val="00021B90"/>
    <w:rsid w:val="00043BD8"/>
    <w:rsid w:val="0004715E"/>
    <w:rsid w:val="000716FC"/>
    <w:rsid w:val="00081AFF"/>
    <w:rsid w:val="00083FA6"/>
    <w:rsid w:val="00092072"/>
    <w:rsid w:val="000954FB"/>
    <w:rsid w:val="000A2D89"/>
    <w:rsid w:val="000A6DA7"/>
    <w:rsid w:val="000F06A7"/>
    <w:rsid w:val="000F1781"/>
    <w:rsid w:val="001016DA"/>
    <w:rsid w:val="00103E73"/>
    <w:rsid w:val="001329D6"/>
    <w:rsid w:val="00137243"/>
    <w:rsid w:val="00143C38"/>
    <w:rsid w:val="00163311"/>
    <w:rsid w:val="00181EAD"/>
    <w:rsid w:val="0018427C"/>
    <w:rsid w:val="00185A1B"/>
    <w:rsid w:val="00193685"/>
    <w:rsid w:val="001B2A2E"/>
    <w:rsid w:val="001B463E"/>
    <w:rsid w:val="001B47B5"/>
    <w:rsid w:val="001C20E9"/>
    <w:rsid w:val="001C2B88"/>
    <w:rsid w:val="001C6325"/>
    <w:rsid w:val="00215C11"/>
    <w:rsid w:val="0022763B"/>
    <w:rsid w:val="0023084F"/>
    <w:rsid w:val="00231CFC"/>
    <w:rsid w:val="002435AC"/>
    <w:rsid w:val="00243C67"/>
    <w:rsid w:val="00245AA5"/>
    <w:rsid w:val="00246330"/>
    <w:rsid w:val="00253A5D"/>
    <w:rsid w:val="00253CF9"/>
    <w:rsid w:val="00254F17"/>
    <w:rsid w:val="00261DF5"/>
    <w:rsid w:val="0026315C"/>
    <w:rsid w:val="00266BC8"/>
    <w:rsid w:val="00282B56"/>
    <w:rsid w:val="002871CC"/>
    <w:rsid w:val="002A187C"/>
    <w:rsid w:val="002B32A5"/>
    <w:rsid w:val="002B342D"/>
    <w:rsid w:val="002C0ADD"/>
    <w:rsid w:val="002C0E4A"/>
    <w:rsid w:val="002C277B"/>
    <w:rsid w:val="002C2EDB"/>
    <w:rsid w:val="002C4750"/>
    <w:rsid w:val="002D3CCF"/>
    <w:rsid w:val="00304BED"/>
    <w:rsid w:val="00306B4E"/>
    <w:rsid w:val="003159F7"/>
    <w:rsid w:val="00317809"/>
    <w:rsid w:val="00322DA9"/>
    <w:rsid w:val="003250D4"/>
    <w:rsid w:val="00325F25"/>
    <w:rsid w:val="00326736"/>
    <w:rsid w:val="00350B62"/>
    <w:rsid w:val="003649DE"/>
    <w:rsid w:val="00371838"/>
    <w:rsid w:val="003804E3"/>
    <w:rsid w:val="003825F2"/>
    <w:rsid w:val="00391016"/>
    <w:rsid w:val="00393783"/>
    <w:rsid w:val="00393EF0"/>
    <w:rsid w:val="003B09AF"/>
    <w:rsid w:val="003B6F93"/>
    <w:rsid w:val="003C6D49"/>
    <w:rsid w:val="003C784D"/>
    <w:rsid w:val="003D6C70"/>
    <w:rsid w:val="003E1516"/>
    <w:rsid w:val="003E3A5E"/>
    <w:rsid w:val="003E52A8"/>
    <w:rsid w:val="003E6906"/>
    <w:rsid w:val="004049DA"/>
    <w:rsid w:val="00404A59"/>
    <w:rsid w:val="00407236"/>
    <w:rsid w:val="00410C7D"/>
    <w:rsid w:val="0041214E"/>
    <w:rsid w:val="00424D43"/>
    <w:rsid w:val="00430583"/>
    <w:rsid w:val="00431AE9"/>
    <w:rsid w:val="00433897"/>
    <w:rsid w:val="00435494"/>
    <w:rsid w:val="0044011E"/>
    <w:rsid w:val="00441C17"/>
    <w:rsid w:val="00445ED3"/>
    <w:rsid w:val="00473172"/>
    <w:rsid w:val="00483867"/>
    <w:rsid w:val="0048615F"/>
    <w:rsid w:val="00487872"/>
    <w:rsid w:val="004B18A9"/>
    <w:rsid w:val="004B76A7"/>
    <w:rsid w:val="004C4BA1"/>
    <w:rsid w:val="004C7176"/>
    <w:rsid w:val="004E07E0"/>
    <w:rsid w:val="004E462B"/>
    <w:rsid w:val="0050562F"/>
    <w:rsid w:val="005063EF"/>
    <w:rsid w:val="0051245C"/>
    <w:rsid w:val="0051362D"/>
    <w:rsid w:val="00522A4D"/>
    <w:rsid w:val="005256F9"/>
    <w:rsid w:val="0053585C"/>
    <w:rsid w:val="00554548"/>
    <w:rsid w:val="005608D2"/>
    <w:rsid w:val="00562EB7"/>
    <w:rsid w:val="00566010"/>
    <w:rsid w:val="005A0624"/>
    <w:rsid w:val="005A2251"/>
    <w:rsid w:val="005A6500"/>
    <w:rsid w:val="005B3268"/>
    <w:rsid w:val="005C2AD6"/>
    <w:rsid w:val="005C72DE"/>
    <w:rsid w:val="005D6509"/>
    <w:rsid w:val="005F27D7"/>
    <w:rsid w:val="005F7B07"/>
    <w:rsid w:val="0062066E"/>
    <w:rsid w:val="00621ED1"/>
    <w:rsid w:val="006222C0"/>
    <w:rsid w:val="006241B5"/>
    <w:rsid w:val="00631D2D"/>
    <w:rsid w:val="0064016F"/>
    <w:rsid w:val="006479FE"/>
    <w:rsid w:val="00653D88"/>
    <w:rsid w:val="0069054F"/>
    <w:rsid w:val="00691E16"/>
    <w:rsid w:val="006B0B6D"/>
    <w:rsid w:val="006D5385"/>
    <w:rsid w:val="006D7642"/>
    <w:rsid w:val="00714DA0"/>
    <w:rsid w:val="0073765A"/>
    <w:rsid w:val="007436E0"/>
    <w:rsid w:val="00746EE4"/>
    <w:rsid w:val="00751148"/>
    <w:rsid w:val="0075397C"/>
    <w:rsid w:val="00762679"/>
    <w:rsid w:val="007A4984"/>
    <w:rsid w:val="007A6E43"/>
    <w:rsid w:val="007B491C"/>
    <w:rsid w:val="007D1B76"/>
    <w:rsid w:val="007D26D2"/>
    <w:rsid w:val="007D3AF8"/>
    <w:rsid w:val="007D58C1"/>
    <w:rsid w:val="007E72B6"/>
    <w:rsid w:val="007F2C00"/>
    <w:rsid w:val="007F5B29"/>
    <w:rsid w:val="00802F20"/>
    <w:rsid w:val="008152C6"/>
    <w:rsid w:val="00820458"/>
    <w:rsid w:val="00827057"/>
    <w:rsid w:val="00830B17"/>
    <w:rsid w:val="008321F3"/>
    <w:rsid w:val="0084480D"/>
    <w:rsid w:val="008760BB"/>
    <w:rsid w:val="00884ACF"/>
    <w:rsid w:val="008859F9"/>
    <w:rsid w:val="008870CD"/>
    <w:rsid w:val="00893167"/>
    <w:rsid w:val="008B5C0C"/>
    <w:rsid w:val="008B5FDA"/>
    <w:rsid w:val="008B73BB"/>
    <w:rsid w:val="008C4B08"/>
    <w:rsid w:val="008C732D"/>
    <w:rsid w:val="008D029F"/>
    <w:rsid w:val="008D21A5"/>
    <w:rsid w:val="008D26A8"/>
    <w:rsid w:val="008D512C"/>
    <w:rsid w:val="008E700D"/>
    <w:rsid w:val="008F2163"/>
    <w:rsid w:val="008F24D0"/>
    <w:rsid w:val="008F33F8"/>
    <w:rsid w:val="00931088"/>
    <w:rsid w:val="009406BD"/>
    <w:rsid w:val="00943131"/>
    <w:rsid w:val="00950B08"/>
    <w:rsid w:val="0095482F"/>
    <w:rsid w:val="0095504D"/>
    <w:rsid w:val="0096022B"/>
    <w:rsid w:val="00977953"/>
    <w:rsid w:val="00977D65"/>
    <w:rsid w:val="00980A62"/>
    <w:rsid w:val="0098128E"/>
    <w:rsid w:val="0098132A"/>
    <w:rsid w:val="00981443"/>
    <w:rsid w:val="00983303"/>
    <w:rsid w:val="0098721C"/>
    <w:rsid w:val="00993B7F"/>
    <w:rsid w:val="009A53A5"/>
    <w:rsid w:val="009B2D78"/>
    <w:rsid w:val="009B5BFC"/>
    <w:rsid w:val="009F583A"/>
    <w:rsid w:val="00A0646C"/>
    <w:rsid w:val="00A12AA8"/>
    <w:rsid w:val="00A21546"/>
    <w:rsid w:val="00A21A12"/>
    <w:rsid w:val="00A22255"/>
    <w:rsid w:val="00A2692A"/>
    <w:rsid w:val="00A43EA6"/>
    <w:rsid w:val="00A45540"/>
    <w:rsid w:val="00A74403"/>
    <w:rsid w:val="00A74DB2"/>
    <w:rsid w:val="00A84AEE"/>
    <w:rsid w:val="00A90C76"/>
    <w:rsid w:val="00AA0E0A"/>
    <w:rsid w:val="00AB01F1"/>
    <w:rsid w:val="00AB1E25"/>
    <w:rsid w:val="00AD7B51"/>
    <w:rsid w:val="00AD7BAB"/>
    <w:rsid w:val="00AF7BA2"/>
    <w:rsid w:val="00B13397"/>
    <w:rsid w:val="00B14073"/>
    <w:rsid w:val="00B3562E"/>
    <w:rsid w:val="00B36495"/>
    <w:rsid w:val="00B372E0"/>
    <w:rsid w:val="00B46FAF"/>
    <w:rsid w:val="00B54246"/>
    <w:rsid w:val="00B5704E"/>
    <w:rsid w:val="00B5714D"/>
    <w:rsid w:val="00B753FB"/>
    <w:rsid w:val="00B76A09"/>
    <w:rsid w:val="00B83192"/>
    <w:rsid w:val="00B864B9"/>
    <w:rsid w:val="00B96F40"/>
    <w:rsid w:val="00BA4B87"/>
    <w:rsid w:val="00BC0349"/>
    <w:rsid w:val="00BF126B"/>
    <w:rsid w:val="00C00C4F"/>
    <w:rsid w:val="00C00CA5"/>
    <w:rsid w:val="00C2019D"/>
    <w:rsid w:val="00C32F46"/>
    <w:rsid w:val="00C36550"/>
    <w:rsid w:val="00C41764"/>
    <w:rsid w:val="00C41860"/>
    <w:rsid w:val="00C446D3"/>
    <w:rsid w:val="00C504A4"/>
    <w:rsid w:val="00C5158B"/>
    <w:rsid w:val="00C66BAD"/>
    <w:rsid w:val="00C7078A"/>
    <w:rsid w:val="00C76C4E"/>
    <w:rsid w:val="00C76E3F"/>
    <w:rsid w:val="00C85885"/>
    <w:rsid w:val="00C87F99"/>
    <w:rsid w:val="00C91BD2"/>
    <w:rsid w:val="00CA19BA"/>
    <w:rsid w:val="00CB02D1"/>
    <w:rsid w:val="00CB18CE"/>
    <w:rsid w:val="00CC1E6D"/>
    <w:rsid w:val="00CC6E8C"/>
    <w:rsid w:val="00CD1234"/>
    <w:rsid w:val="00CD4D6D"/>
    <w:rsid w:val="00CE176E"/>
    <w:rsid w:val="00D10ACE"/>
    <w:rsid w:val="00D22356"/>
    <w:rsid w:val="00D23F56"/>
    <w:rsid w:val="00D52A65"/>
    <w:rsid w:val="00D728E8"/>
    <w:rsid w:val="00D745E5"/>
    <w:rsid w:val="00D84911"/>
    <w:rsid w:val="00DA3C6E"/>
    <w:rsid w:val="00DA717D"/>
    <w:rsid w:val="00DB3D06"/>
    <w:rsid w:val="00DC193B"/>
    <w:rsid w:val="00DC24E3"/>
    <w:rsid w:val="00DE1BDA"/>
    <w:rsid w:val="00DF0A96"/>
    <w:rsid w:val="00DF33EC"/>
    <w:rsid w:val="00DF6EA8"/>
    <w:rsid w:val="00E0143A"/>
    <w:rsid w:val="00E03C37"/>
    <w:rsid w:val="00E17ED6"/>
    <w:rsid w:val="00E21F7B"/>
    <w:rsid w:val="00E23A63"/>
    <w:rsid w:val="00E246E0"/>
    <w:rsid w:val="00E464AC"/>
    <w:rsid w:val="00E468FE"/>
    <w:rsid w:val="00E47AAF"/>
    <w:rsid w:val="00E52F0A"/>
    <w:rsid w:val="00E61DF4"/>
    <w:rsid w:val="00E6247C"/>
    <w:rsid w:val="00E90199"/>
    <w:rsid w:val="00EA34F4"/>
    <w:rsid w:val="00EB1B83"/>
    <w:rsid w:val="00EB3586"/>
    <w:rsid w:val="00EB53CD"/>
    <w:rsid w:val="00EB6C15"/>
    <w:rsid w:val="00EB7D34"/>
    <w:rsid w:val="00ED5A46"/>
    <w:rsid w:val="00EF00F9"/>
    <w:rsid w:val="00F111ED"/>
    <w:rsid w:val="00F142DB"/>
    <w:rsid w:val="00F210A8"/>
    <w:rsid w:val="00F34298"/>
    <w:rsid w:val="00F36DA9"/>
    <w:rsid w:val="00F37FB1"/>
    <w:rsid w:val="00F473DB"/>
    <w:rsid w:val="00F50D82"/>
    <w:rsid w:val="00F51BDD"/>
    <w:rsid w:val="00F573EC"/>
    <w:rsid w:val="00F70F10"/>
    <w:rsid w:val="00F76F12"/>
    <w:rsid w:val="00F87180"/>
    <w:rsid w:val="00F900EC"/>
    <w:rsid w:val="00FB3857"/>
    <w:rsid w:val="00FB5D24"/>
    <w:rsid w:val="00FC1626"/>
    <w:rsid w:val="00FC5800"/>
    <w:rsid w:val="00FD6284"/>
    <w:rsid w:val="00FE3D6B"/>
    <w:rsid w:val="00FF1ABB"/>
    <w:rsid w:val="00FF75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style="mso-position-horizontal-relative:page;mso-position-vertical-relative:page" fill="f" fillcolor="white" stroke="f" strokecolor="fuchsia">
      <v:fill color="white" on="f"/>
      <v:stroke color="fuchsia" on="f"/>
      <v:textbox inset="0,0,0,0"/>
      <o:colormru v:ext="edit" colors="#002b7f,#0099a6,#c4ccc9,#b19000,#006330,#e6f0eb,#d6e03d,#355635"/>
    </o:shapedefaults>
    <o:shapelayout v:ext="edit">
      <o:idmap v:ext="edit" data="1"/>
    </o:shapelayout>
  </w:shapeDefaults>
  <w:decimalSymbol w:val="."/>
  <w:listSeparator w:val=","/>
  <w14:docId w14:val="4F155421"/>
  <w15:docId w15:val="{FECF4251-2638-4F53-B4FE-F8826CB5C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3FA6"/>
    <w:rPr>
      <w:sz w:val="24"/>
      <w:szCs w:val="24"/>
      <w:lang w:val="en-US" w:eastAsia="en-US"/>
    </w:rPr>
  </w:style>
  <w:style w:type="paragraph" w:styleId="Heading1">
    <w:name w:val="heading 1"/>
    <w:basedOn w:val="Normal"/>
    <w:next w:val="Normal"/>
    <w:qFormat/>
    <w:rsid w:val="00A84AEE"/>
    <w:pPr>
      <w:keepNext/>
      <w:tabs>
        <w:tab w:val="num" w:pos="1440"/>
      </w:tabs>
      <w:jc w:val="center"/>
      <w:outlineLvl w:val="0"/>
    </w:pPr>
    <w:rPr>
      <w:spacing w:val="-5"/>
      <w:sz w:val="40"/>
      <w:szCs w:val="20"/>
    </w:rPr>
  </w:style>
  <w:style w:type="paragraph" w:styleId="Heading2">
    <w:name w:val="heading 2"/>
    <w:basedOn w:val="Normal"/>
    <w:next w:val="Normal"/>
    <w:qFormat/>
    <w:rsid w:val="00A84AEE"/>
    <w:pPr>
      <w:keepNext/>
      <w:tabs>
        <w:tab w:val="num" w:pos="1080"/>
      </w:tabs>
      <w:jc w:val="center"/>
      <w:outlineLvl w:val="1"/>
    </w:pPr>
    <w:rPr>
      <w:b/>
      <w:bCs/>
      <w:spacing w:val="-5"/>
      <w:sz w:val="44"/>
      <w:szCs w:val="20"/>
    </w:rPr>
  </w:style>
  <w:style w:type="paragraph" w:styleId="Heading3">
    <w:name w:val="heading 3"/>
    <w:basedOn w:val="Normal"/>
    <w:next w:val="Normal"/>
    <w:qFormat/>
    <w:rsid w:val="00A84AEE"/>
    <w:pPr>
      <w:keepNext/>
      <w:tabs>
        <w:tab w:val="num" w:pos="720"/>
      </w:tabs>
      <w:spacing w:line="360" w:lineRule="auto"/>
      <w:ind w:left="720" w:hanging="432"/>
      <w:jc w:val="right"/>
      <w:outlineLvl w:val="2"/>
    </w:pPr>
    <w:rPr>
      <w:rFonts w:ascii="Arial" w:hAnsi="Arial" w:cs="Arial"/>
      <w:b/>
      <w:bCs/>
      <w:color w:val="336600"/>
      <w:spacing w:val="-5"/>
      <w:szCs w:val="20"/>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E468FE"/>
    <w:pPr>
      <w:keepNext/>
      <w:outlineLvl w:val="5"/>
    </w:pPr>
    <w:rPr>
      <w:b/>
      <w:bCs/>
      <w:color w:val="FFCC00"/>
      <w:spacing w:val="-5"/>
      <w:sz w:val="22"/>
      <w:szCs w:val="20"/>
    </w:rPr>
  </w:style>
  <w:style w:type="paragraph" w:styleId="Heading7">
    <w:name w:val="heading 7"/>
    <w:basedOn w:val="Normal"/>
    <w:next w:val="Normal"/>
    <w:qFormat/>
    <w:rsid w:val="00A84AEE"/>
    <w:pPr>
      <w:keepNext/>
      <w:tabs>
        <w:tab w:val="num" w:pos="1296"/>
      </w:tabs>
      <w:ind w:left="1296" w:hanging="288"/>
      <w:jc w:val="center"/>
      <w:outlineLvl w:val="6"/>
    </w:pPr>
    <w:rPr>
      <w:rFonts w:ascii="Garamond" w:hAnsi="Garamond"/>
      <w:spacing w:val="-5"/>
      <w:sz w:val="50"/>
      <w:szCs w:val="20"/>
    </w:rPr>
  </w:style>
  <w:style w:type="paragraph" w:styleId="Heading8">
    <w:name w:val="heading 8"/>
    <w:basedOn w:val="Normal"/>
    <w:next w:val="Normal"/>
    <w:qFormat/>
    <w:rsid w:val="00E468FE"/>
    <w:pPr>
      <w:keepNext/>
      <w:jc w:val="center"/>
      <w:outlineLvl w:val="7"/>
    </w:pPr>
    <w:rPr>
      <w:b/>
      <w:bCs/>
      <w:spacing w:val="-5"/>
      <w:sz w:val="40"/>
      <w:szCs w:val="20"/>
    </w:rPr>
  </w:style>
  <w:style w:type="paragraph" w:styleId="Heading9">
    <w:name w:val="heading 9"/>
    <w:basedOn w:val="Normal"/>
    <w:next w:val="Normal"/>
    <w:qFormat/>
    <w:rsid w:val="00E468FE"/>
    <w:pPr>
      <w:keepNext/>
      <w:jc w:val="center"/>
      <w:outlineLvl w:val="8"/>
    </w:pPr>
    <w:rPr>
      <w:b/>
      <w:bCs/>
      <w:color w:val="FFFFFF"/>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F2C00"/>
    <w:pPr>
      <w:tabs>
        <w:tab w:val="center" w:pos="4320"/>
        <w:tab w:val="right" w:pos="8640"/>
      </w:tabs>
    </w:pPr>
  </w:style>
  <w:style w:type="paragraph" w:styleId="Footer">
    <w:name w:val="footer"/>
    <w:basedOn w:val="Normal"/>
    <w:rsid w:val="007F2C00"/>
    <w:pPr>
      <w:tabs>
        <w:tab w:val="center" w:pos="4320"/>
        <w:tab w:val="right" w:pos="8640"/>
      </w:tabs>
    </w:pPr>
  </w:style>
  <w:style w:type="character" w:styleId="Hyperlink">
    <w:name w:val="Hyperlink"/>
    <w:rsid w:val="00FF75C7"/>
    <w:rPr>
      <w:color w:val="0000FF"/>
      <w:u w:val="single"/>
    </w:rPr>
  </w:style>
  <w:style w:type="character" w:customStyle="1" w:styleId="descF11Char">
    <w:name w:val="desc F11 Char"/>
    <w:link w:val="descF11"/>
    <w:rsid w:val="001B47B5"/>
    <w:rPr>
      <w:rFonts w:ascii="Tahoma" w:hAnsi="Tahoma" w:cs="Arial"/>
      <w:color w:val="808080"/>
      <w:szCs w:val="18"/>
      <w:lang w:val="en-US" w:eastAsia="en-US"/>
    </w:rPr>
  </w:style>
  <w:style w:type="paragraph" w:customStyle="1" w:styleId="BranchAddress2">
    <w:name w:val="Branch Address 2"/>
    <w:rsid w:val="00215C11"/>
    <w:rPr>
      <w:color w:val="000000"/>
      <w:sz w:val="24"/>
      <w:szCs w:val="24"/>
      <w:lang w:eastAsia="en-US"/>
    </w:rPr>
  </w:style>
  <w:style w:type="paragraph" w:customStyle="1" w:styleId="BranchAddress">
    <w:name w:val="Branch Address"/>
    <w:rsid w:val="000F06A7"/>
    <w:pPr>
      <w:jc w:val="center"/>
    </w:pPr>
    <w:rPr>
      <w:rFonts w:ascii="Arial" w:hAnsi="Arial"/>
      <w:color w:val="000000"/>
      <w:sz w:val="22"/>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link w:val="descF11Char"/>
    <w:rsid w:val="001B47B5"/>
    <w:rPr>
      <w:rFonts w:ascii="Tahoma" w:hAnsi="Tahoma" w:cs="Arial"/>
      <w:color w:val="808080"/>
      <w:sz w:val="20"/>
      <w:szCs w:val="18"/>
    </w:rPr>
  </w:style>
  <w:style w:type="paragraph" w:customStyle="1" w:styleId="headerF12">
    <w:name w:val="header F12"/>
    <w:basedOn w:val="descF11"/>
    <w:rsid w:val="001B47B5"/>
    <w:rPr>
      <w:szCs w:val="26"/>
    </w:rPr>
  </w:style>
  <w:style w:type="paragraph" w:customStyle="1" w:styleId="ORANGEHEADER">
    <w:name w:val="ORANGE HEADER"/>
    <w:rsid w:val="009406BD"/>
    <w:rPr>
      <w:rFonts w:ascii="Eurostile" w:hAnsi="Eurostile" w:cs="Arial"/>
      <w:color w:val="FBAF5F"/>
      <w:sz w:val="26"/>
      <w:szCs w:val="26"/>
      <w:lang w:val="en-US" w:eastAsia="en-US"/>
    </w:rPr>
  </w:style>
  <w:style w:type="paragraph" w:styleId="BalloonText">
    <w:name w:val="Balloon Text"/>
    <w:basedOn w:val="Normal"/>
    <w:link w:val="BalloonTextChar"/>
    <w:rsid w:val="00CA19BA"/>
    <w:rPr>
      <w:rFonts w:ascii="Tahoma" w:hAnsi="Tahoma" w:cs="Tahoma"/>
      <w:sz w:val="16"/>
      <w:szCs w:val="16"/>
    </w:rPr>
  </w:style>
  <w:style w:type="character" w:customStyle="1" w:styleId="BalloonTextChar">
    <w:name w:val="Balloon Text Char"/>
    <w:link w:val="BalloonText"/>
    <w:rsid w:val="00CA19BA"/>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footer" Target="footer3.xml"/><Relationship Id="rId39" Type="http://schemas.openxmlformats.org/officeDocument/2006/relationships/image" Target="media/image13.JPG"/><Relationship Id="rId21" Type="http://schemas.openxmlformats.org/officeDocument/2006/relationships/image" Target="media/image6.jpeg"/><Relationship Id="rId34" Type="http://schemas.openxmlformats.org/officeDocument/2006/relationships/footer" Target="footer4.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image" Target="media/image50.jpeg"/><Relationship Id="rId29" Type="http://schemas.openxmlformats.org/officeDocument/2006/relationships/image" Target="media/image9.jpe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70.jpeg"/><Relationship Id="rId32" Type="http://schemas.openxmlformats.org/officeDocument/2006/relationships/image" Target="media/image100.jpeg"/><Relationship Id="rId37" Type="http://schemas.openxmlformats.org/officeDocument/2006/relationships/image" Target="media/image12.jpeg"/><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80.jpeg"/><Relationship Id="rId36" Type="http://schemas.openxmlformats.org/officeDocument/2006/relationships/image" Target="media/image110.jpeg"/><Relationship Id="rId10" Type="http://schemas.openxmlformats.org/officeDocument/2006/relationships/image" Target="media/image2.wmf"/><Relationship Id="rId19" Type="http://schemas.openxmlformats.org/officeDocument/2006/relationships/image" Target="media/image5.jpeg"/><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60.jpeg"/><Relationship Id="rId27" Type="http://schemas.openxmlformats.org/officeDocument/2006/relationships/image" Target="media/image8.jpeg"/><Relationship Id="rId30" Type="http://schemas.openxmlformats.org/officeDocument/2006/relationships/image" Target="media/image90.jpeg"/><Relationship Id="rId35" Type="http://schemas.openxmlformats.org/officeDocument/2006/relationships/image" Target="media/image11.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0.jpeg"/><Relationship Id="rId17" Type="http://schemas.openxmlformats.org/officeDocument/2006/relationships/header" Target="header2.xml"/><Relationship Id="rId25" Type="http://schemas.openxmlformats.org/officeDocument/2006/relationships/header" Target="header3.xml"/><Relationship Id="rId33" Type="http://schemas.openxmlformats.org/officeDocument/2006/relationships/header" Target="header4.xml"/><Relationship Id="rId38" Type="http://schemas.openxmlformats.org/officeDocument/2006/relationships/image" Target="media/image120.jpeg"/></Relationships>
</file>

<file path=word/_rels/foot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3" Type="http://schemas.openxmlformats.org/officeDocument/2006/relationships/image" Target="media/image16.wmf"/><Relationship Id="rId2" Type="http://schemas.openxmlformats.org/officeDocument/2006/relationships/image" Target="media/image15.wmf"/><Relationship Id="rId1" Type="http://schemas.openxmlformats.org/officeDocument/2006/relationships/image" Target="media/image14.wmf"/><Relationship Id="rId5" Type="http://schemas.openxmlformats.org/officeDocument/2006/relationships/image" Target="media/image2.wmf"/><Relationship Id="rId4" Type="http://schemas.openxmlformats.org/officeDocument/2006/relationships/image" Target="media/image17.w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Microsoft\Windows\INetCache\Content.Outlook\K6KAMNSO\P742_F031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510CB4-89CC-437B-B2A8-B371D2313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P742_F031a</Template>
  <TotalTime>283</TotalTime>
  <Pages>6</Pages>
  <Words>0</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Admin</dc:creator>
  <cp:keywords/>
  <dc:description/>
  <cp:lastModifiedBy>Paul Jeffreys Estate Agents</cp:lastModifiedBy>
  <cp:revision>31</cp:revision>
  <cp:lastPrinted>2025-09-05T15:56:00Z</cp:lastPrinted>
  <dcterms:created xsi:type="dcterms:W3CDTF">2022-06-09T13:48:00Z</dcterms:created>
  <dcterms:modified xsi:type="dcterms:W3CDTF">2025-09-05T15:58:00Z</dcterms:modified>
</cp:coreProperties>
</file>